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01189D">
        <w:tblPrEx>
          <w:tblCellMar>
            <w:top w:w="0" w:type="dxa"/>
            <w:bottom w:w="0" w:type="dxa"/>
          </w:tblCellMar>
        </w:tblPrEx>
        <w:trPr>
          <w:trHeight w:hRule="exact" w:val="1985"/>
        </w:trPr>
        <w:tc>
          <w:tcPr>
            <w:tcW w:w="9709" w:type="dxa"/>
          </w:tcPr>
          <w:p w:rsidR="00017819" w:rsidRPr="000D2085" w:rsidRDefault="000D2085" w:rsidP="00017819">
            <w:pPr>
              <w:jc w:val="center"/>
              <w:rPr>
                <w:rFonts w:ascii="Square721 BT" w:hAnsi="Square721 BT"/>
                <w:color w:val="6382AD"/>
                <w:sz w:val="50"/>
                <w:szCs w:val="50"/>
              </w:rPr>
            </w:pPr>
            <w:r w:rsidRPr="000D2085">
              <w:rPr>
                <w:noProof/>
                <w:sz w:val="50"/>
                <w:szCs w:val="5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2190" cy="955040"/>
                  <wp:effectExtent l="0" t="0" r="0" b="0"/>
                  <wp:wrapNone/>
                  <wp:docPr id="7" name="Bild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819" w:rsidRPr="000D2085">
              <w:rPr>
                <w:rFonts w:ascii="Square721 BT" w:hAnsi="Square721 BT"/>
                <w:color w:val="6382AD"/>
                <w:sz w:val="50"/>
                <w:szCs w:val="50"/>
              </w:rPr>
              <w:t>Kaninchenschutz e. V.</w:t>
            </w:r>
          </w:p>
          <w:p w:rsidR="00017819" w:rsidRPr="000D2085" w:rsidRDefault="00017819" w:rsidP="00017819">
            <w:pPr>
              <w:pStyle w:val="Kopfzeile"/>
              <w:jc w:val="center"/>
              <w:rPr>
                <w:rFonts w:ascii="Square721 BT" w:hAnsi="Square721 BT"/>
                <w:color w:val="999999"/>
                <w:sz w:val="40"/>
                <w:szCs w:val="40"/>
              </w:rPr>
            </w:pPr>
            <w:r w:rsidRPr="000D2085">
              <w:rPr>
                <w:rFonts w:ascii="Square721 BT" w:hAnsi="Square721 BT"/>
                <w:color w:val="999999"/>
                <w:sz w:val="40"/>
                <w:szCs w:val="40"/>
              </w:rPr>
              <w:t>- Helfen mit Herz -</w:t>
            </w:r>
          </w:p>
          <w:p w:rsidR="000A2244" w:rsidRPr="000D2085" w:rsidRDefault="00017819" w:rsidP="00017819">
            <w:pPr>
              <w:pStyle w:val="Kopfzeile"/>
              <w:jc w:val="center"/>
              <w:rPr>
                <w:rFonts w:ascii="Arial" w:hAnsi="Arial"/>
                <w:color w:val="999999"/>
                <w:sz w:val="28"/>
                <w:szCs w:val="28"/>
              </w:rPr>
            </w:pPr>
            <w:r w:rsidRPr="000D2085">
              <w:rPr>
                <w:rFonts w:ascii="Square721 BT" w:hAnsi="Square721 BT"/>
                <w:color w:val="999999"/>
                <w:sz w:val="28"/>
                <w:szCs w:val="28"/>
              </w:rPr>
              <w:t>www.Kaninchenschutz.de</w:t>
            </w:r>
          </w:p>
        </w:tc>
      </w:tr>
    </w:tbl>
    <w:p w:rsidR="0001189D" w:rsidRDefault="0001189D" w:rsidP="0001189D"/>
    <w:p w:rsidR="001740FD" w:rsidRPr="000D2085" w:rsidRDefault="001740FD" w:rsidP="001740FD">
      <w:pPr>
        <w:jc w:val="center"/>
        <w:rPr>
          <w:rFonts w:asciiTheme="minorHAnsi" w:hAnsiTheme="minorHAnsi"/>
          <w:b/>
          <w:sz w:val="40"/>
          <w:szCs w:val="40"/>
        </w:rPr>
      </w:pPr>
      <w:r w:rsidRPr="000D2085">
        <w:rPr>
          <w:rFonts w:asciiTheme="minorHAnsi" w:hAnsiTheme="minorHAnsi"/>
          <w:b/>
          <w:sz w:val="40"/>
          <w:szCs w:val="40"/>
        </w:rPr>
        <w:t>Tierurlaubspflegevertrag</w:t>
      </w:r>
    </w:p>
    <w:p w:rsidR="000D2085" w:rsidRPr="001740FD" w:rsidRDefault="000D2085" w:rsidP="001740FD">
      <w:pPr>
        <w:jc w:val="center"/>
        <w:rPr>
          <w:rFonts w:ascii="Square721 BT" w:hAnsi="Square721 BT"/>
          <w:b/>
          <w:sz w:val="40"/>
          <w:szCs w:val="40"/>
        </w:rPr>
      </w:pPr>
    </w:p>
    <w:p w:rsidR="00FB3063" w:rsidRDefault="00FB3063" w:rsidP="00FB3063"/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2376"/>
        <w:gridCol w:w="1843"/>
        <w:gridCol w:w="709"/>
        <w:gridCol w:w="1843"/>
        <w:gridCol w:w="2976"/>
      </w:tblGrid>
      <w:tr w:rsidR="001735E9" w:rsidTr="00B93C09">
        <w:tc>
          <w:tcPr>
            <w:tcW w:w="2376" w:type="dxa"/>
          </w:tcPr>
          <w:p w:rsidR="001735E9" w:rsidRDefault="001735E9" w:rsidP="000D2085">
            <w:pPr>
              <w:ind w:left="-111"/>
            </w:pPr>
            <w:r w:rsidRPr="00B93C09">
              <w:rPr>
                <w:rFonts w:ascii="Square721 BT" w:hAnsi="Square721 BT"/>
                <w:sz w:val="24"/>
              </w:rPr>
              <w:t>Im Zeitraum vom:</w:t>
            </w:r>
          </w:p>
        </w:tc>
        <w:bookmarkStart w:id="0" w:name="Datumvon"/>
        <w:tc>
          <w:tcPr>
            <w:tcW w:w="1843" w:type="dxa"/>
            <w:tcBorders>
              <w:bottom w:val="single" w:sz="4" w:space="0" w:color="auto"/>
            </w:tcBorders>
          </w:tcPr>
          <w:p w:rsidR="001735E9" w:rsidRPr="00B93C09" w:rsidRDefault="00F029DC" w:rsidP="00FB3063">
            <w:pPr>
              <w:rPr>
                <w:b/>
              </w:rPr>
            </w:pPr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Datumvon"/>
                  <w:enabled/>
                  <w:calcOnExit/>
                  <w:statusText w:type="text" w:val="Beginn der Betreuung (TT.MM.JJJJ)"/>
                  <w:textInput>
                    <w:type w:val="date"/>
                    <w:format w:val="dd.MM.yyyy"/>
                  </w:textInput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0"/>
          </w:p>
        </w:tc>
        <w:tc>
          <w:tcPr>
            <w:tcW w:w="709" w:type="dxa"/>
          </w:tcPr>
          <w:p w:rsidR="001735E9" w:rsidRDefault="001735E9" w:rsidP="00FB3063">
            <w:r w:rsidRPr="00B93C09">
              <w:rPr>
                <w:rFonts w:ascii="Square721 BT" w:hAnsi="Square721 BT"/>
                <w:sz w:val="24"/>
              </w:rPr>
              <w:t>bis:</w:t>
            </w:r>
          </w:p>
        </w:tc>
        <w:bookmarkStart w:id="1" w:name="Datumbis"/>
        <w:tc>
          <w:tcPr>
            <w:tcW w:w="1843" w:type="dxa"/>
            <w:tcBorders>
              <w:bottom w:val="single" w:sz="4" w:space="0" w:color="auto"/>
            </w:tcBorders>
          </w:tcPr>
          <w:p w:rsidR="001735E9" w:rsidRPr="00B93C09" w:rsidRDefault="00F029DC" w:rsidP="00FB3063">
            <w:pPr>
              <w:rPr>
                <w:b/>
              </w:rPr>
            </w:pPr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Datumbis"/>
                  <w:enabled/>
                  <w:calcOnExit/>
                  <w:statusText w:type="text" w:val="Ende der Betreuung (TT.MM.JJJJ)"/>
                  <w:textInput>
                    <w:type w:val="date"/>
                    <w:format w:val="dd.MM.yyyy"/>
                  </w:textInput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="00012C4F"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1"/>
          </w:p>
        </w:tc>
        <w:tc>
          <w:tcPr>
            <w:tcW w:w="2976" w:type="dxa"/>
          </w:tcPr>
          <w:p w:rsidR="001735E9" w:rsidRPr="00B93C09" w:rsidRDefault="001735E9" w:rsidP="00FB3063">
            <w:pPr>
              <w:rPr>
                <w:rFonts w:ascii="Square721 BT" w:hAnsi="Square721 BT"/>
                <w:b/>
                <w:sz w:val="24"/>
              </w:rPr>
            </w:pPr>
          </w:p>
        </w:tc>
      </w:tr>
    </w:tbl>
    <w:p w:rsidR="001735E9" w:rsidRDefault="001735E9" w:rsidP="00FB3063">
      <w:pPr>
        <w:rPr>
          <w:rFonts w:ascii="Square721 BT" w:hAnsi="Square721 BT"/>
          <w:sz w:val="24"/>
        </w:rPr>
      </w:pPr>
    </w:p>
    <w:p w:rsidR="00FB3063" w:rsidRDefault="001735E9" w:rsidP="000D2085">
      <w:pPr>
        <w:rPr>
          <w:rFonts w:ascii="Square721 BT" w:hAnsi="Square721 BT"/>
          <w:sz w:val="24"/>
        </w:rPr>
      </w:pPr>
      <w:r w:rsidRPr="00A9798D">
        <w:rPr>
          <w:rFonts w:ascii="Square721 BT" w:hAnsi="Square721 BT"/>
          <w:sz w:val="24"/>
        </w:rPr>
        <w:t xml:space="preserve">gebe ich </w:t>
      </w:r>
      <w:r>
        <w:rPr>
          <w:rFonts w:ascii="Square721 BT" w:hAnsi="Square721 BT"/>
          <w:sz w:val="24"/>
        </w:rPr>
        <w:t>mein</w:t>
      </w:r>
      <w:r w:rsidR="009F6B28">
        <w:rPr>
          <w:rFonts w:ascii="Square721 BT" w:hAnsi="Square721 BT"/>
          <w:sz w:val="24"/>
        </w:rPr>
        <w:t>/e</w:t>
      </w:r>
      <w:r w:rsidRPr="00A9798D">
        <w:rPr>
          <w:rFonts w:ascii="Square721 BT" w:hAnsi="Square721 BT"/>
          <w:sz w:val="24"/>
        </w:rPr>
        <w:t xml:space="preserve"> </w:t>
      </w:r>
      <w:bookmarkStart w:id="2" w:name="Tierart"/>
      <w:r w:rsidR="00676EC4">
        <w:rPr>
          <w:rFonts w:ascii="Square721 BT" w:hAnsi="Square721 BT"/>
          <w:sz w:val="24"/>
        </w:rPr>
        <w:fldChar w:fldCharType="begin">
          <w:ffData>
            <w:name w:val="Tierart"/>
            <w:enabled/>
            <w:calcOnExit/>
            <w:statusText w:type="text" w:val="Auswahl, ob es sich um ein Kaninchen, oder ein Meerschweinchen handelt."/>
            <w:ddList>
              <w:listEntry w:val="Kaninchen"/>
              <w:listEntry w:val="Meerschweinchen"/>
            </w:ddList>
          </w:ffData>
        </w:fldChar>
      </w:r>
      <w:r w:rsidR="00676EC4">
        <w:rPr>
          <w:rFonts w:ascii="Square721 BT" w:hAnsi="Square721 BT"/>
          <w:sz w:val="24"/>
        </w:rPr>
        <w:instrText xml:space="preserve"> FORMDROPDOWN </w:instrText>
      </w:r>
      <w:r w:rsidR="00676EC4" w:rsidRPr="00676EC4">
        <w:rPr>
          <w:rFonts w:ascii="Square721 BT" w:hAnsi="Square721 BT"/>
          <w:sz w:val="24"/>
        </w:rPr>
      </w:r>
      <w:r w:rsidR="00676EC4">
        <w:rPr>
          <w:rFonts w:ascii="Square721 BT" w:hAnsi="Square721 BT"/>
          <w:sz w:val="24"/>
        </w:rPr>
        <w:fldChar w:fldCharType="end"/>
      </w:r>
      <w:bookmarkEnd w:id="2"/>
    </w:p>
    <w:p w:rsidR="001735E9" w:rsidRDefault="001735E9" w:rsidP="00FB3063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802"/>
        <w:gridCol w:w="236"/>
        <w:gridCol w:w="1606"/>
        <w:gridCol w:w="284"/>
        <w:gridCol w:w="1701"/>
        <w:gridCol w:w="236"/>
        <w:gridCol w:w="2882"/>
      </w:tblGrid>
      <w:tr w:rsidR="00062090" w:rsidTr="00B93C09">
        <w:trPr>
          <w:trHeight w:hRule="exact" w:val="397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bookmarkStart w:id="3" w:name="Kaninchen1"/>
          <w:bookmarkStart w:id="4" w:name="Kaninchenname"/>
          <w:p w:rsidR="00062090" w:rsidRDefault="00676EC4" w:rsidP="007A70CE"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Kaninchenname"/>
                  <w:enabled/>
                  <w:calcOnExit w:val="0"/>
                  <w:statusText w:type="text" w:val="Name des Tiere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4"/>
          </w:p>
        </w:tc>
        <w:tc>
          <w:tcPr>
            <w:tcW w:w="236" w:type="dxa"/>
          </w:tcPr>
          <w:p w:rsidR="00062090" w:rsidRPr="00B93C09" w:rsidRDefault="00062090" w:rsidP="007A70CE">
            <w:pPr>
              <w:rPr>
                <w:rFonts w:ascii="Square721 BT" w:hAnsi="Square721 BT"/>
                <w:b/>
                <w:sz w:val="24"/>
              </w:rPr>
            </w:pPr>
          </w:p>
        </w:tc>
        <w:bookmarkStart w:id="5" w:name="Alter"/>
        <w:bookmarkEnd w:id="3"/>
        <w:tc>
          <w:tcPr>
            <w:tcW w:w="1606" w:type="dxa"/>
            <w:tcBorders>
              <w:bottom w:val="single" w:sz="4" w:space="0" w:color="auto"/>
            </w:tcBorders>
            <w:vAlign w:val="center"/>
          </w:tcPr>
          <w:p w:rsidR="00062090" w:rsidRDefault="00676EC4" w:rsidP="007A70CE"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Alter"/>
                  <w:enabled/>
                  <w:calcOnExit w:val="0"/>
                  <w:statusText w:type="text" w:val="Alter des Tiere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5"/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062090" w:rsidRPr="00B93C09" w:rsidRDefault="00062090" w:rsidP="007A70CE">
            <w:pPr>
              <w:rPr>
                <w:rFonts w:ascii="Square721 BT" w:hAnsi="Square721 BT"/>
                <w:b/>
                <w:sz w:val="24"/>
              </w:rPr>
            </w:pPr>
          </w:p>
        </w:tc>
        <w:bookmarkStart w:id="6" w:name="Geschlecht"/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62090" w:rsidRDefault="00676EC4" w:rsidP="007A70CE"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Geschlecht"/>
                  <w:enabled/>
                  <w:calcOnExit w:val="0"/>
                  <w:statusText w:type="text" w:val="Geschlecht des Tiere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6"/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062090" w:rsidRDefault="00062090" w:rsidP="007A70CE"/>
        </w:tc>
        <w:bookmarkStart w:id="7" w:name="KJa"/>
        <w:tc>
          <w:tcPr>
            <w:tcW w:w="2882" w:type="dxa"/>
            <w:tcBorders>
              <w:bottom w:val="single" w:sz="4" w:space="0" w:color="auto"/>
            </w:tcBorders>
            <w:vAlign w:val="center"/>
          </w:tcPr>
          <w:p w:rsidR="00062090" w:rsidRDefault="00676EC4" w:rsidP="007A70CE">
            <w:r w:rsidRPr="00B93C09">
              <w:rPr>
                <w:sz w:val="24"/>
                <w:szCs w:val="24"/>
              </w:rPr>
              <w:fldChar w:fldCharType="begin">
                <w:ffData>
                  <w:name w:val="KJa"/>
                  <w:enabled/>
                  <w:calcOnExit w:val="0"/>
                  <w:statusText w:type="text" w:val="Angabe, wenn das Tier kastriert ist.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3C09">
              <w:rPr>
                <w:sz w:val="24"/>
                <w:szCs w:val="24"/>
              </w:rPr>
              <w:instrText xml:space="preserve"> FORMCHECKBOX </w:instrText>
            </w:r>
            <w:r w:rsidR="00A75768" w:rsidRPr="00B93C09">
              <w:rPr>
                <w:sz w:val="24"/>
                <w:szCs w:val="24"/>
              </w:rPr>
            </w:r>
            <w:r w:rsidRPr="00B93C09">
              <w:rPr>
                <w:sz w:val="24"/>
                <w:szCs w:val="24"/>
              </w:rPr>
              <w:fldChar w:fldCharType="end"/>
            </w:r>
            <w:bookmarkEnd w:id="7"/>
            <w:r w:rsidR="00062090" w:rsidRPr="00B93C09">
              <w:rPr>
                <w:rFonts w:ascii="Square721 BT" w:hAnsi="Square721 BT"/>
                <w:sz w:val="18"/>
                <w:szCs w:val="18"/>
              </w:rPr>
              <w:t xml:space="preserve"> ja</w:t>
            </w:r>
            <w:r w:rsidR="00062090" w:rsidRPr="00B93C09">
              <w:rPr>
                <w:sz w:val="18"/>
                <w:szCs w:val="18"/>
              </w:rPr>
              <w:t xml:space="preserve">  </w:t>
            </w:r>
            <w:bookmarkStart w:id="8" w:name="Knein"/>
            <w:r w:rsidRPr="00B93C09">
              <w:rPr>
                <w:sz w:val="24"/>
                <w:szCs w:val="24"/>
              </w:rPr>
              <w:fldChar w:fldCharType="begin">
                <w:ffData>
                  <w:name w:val="Knein"/>
                  <w:enabled/>
                  <w:calcOnExit w:val="0"/>
                  <w:statusText w:type="text" w:val="Angabe, wenn das Tier nicht kastriert ist."/>
                  <w:checkBox>
                    <w:sizeAuto/>
                    <w:default w:val="0"/>
                  </w:checkBox>
                </w:ffData>
              </w:fldChar>
            </w:r>
            <w:r w:rsidRPr="00B93C09">
              <w:rPr>
                <w:sz w:val="24"/>
                <w:szCs w:val="24"/>
              </w:rPr>
              <w:instrText xml:space="preserve"> FORMCHECKBOX </w:instrText>
            </w:r>
            <w:r w:rsidRPr="00B93C09">
              <w:rPr>
                <w:sz w:val="24"/>
                <w:szCs w:val="24"/>
              </w:rPr>
            </w:r>
            <w:r w:rsidRPr="00B93C09">
              <w:rPr>
                <w:sz w:val="24"/>
                <w:szCs w:val="24"/>
              </w:rPr>
              <w:fldChar w:fldCharType="end"/>
            </w:r>
            <w:bookmarkEnd w:id="8"/>
            <w:r w:rsidR="00062090" w:rsidRPr="00B93C09">
              <w:rPr>
                <w:rFonts w:ascii="Square721 BT" w:hAnsi="Square721 BT"/>
                <w:sz w:val="18"/>
                <w:szCs w:val="18"/>
              </w:rPr>
              <w:t xml:space="preserve"> nein  </w:t>
            </w:r>
            <w:bookmarkStart w:id="9" w:name="Kunbekannt"/>
            <w:r w:rsidRPr="00B93C09">
              <w:rPr>
                <w:sz w:val="24"/>
                <w:szCs w:val="24"/>
              </w:rPr>
              <w:fldChar w:fldCharType="begin">
                <w:ffData>
                  <w:name w:val="Kunbekannt"/>
                  <w:enabled/>
                  <w:calcOnExit w:val="0"/>
                  <w:statusText w:type="text" w:val="Angabe, wenn das über eine eventuelle Katration keine Information vorliegt."/>
                  <w:checkBox>
                    <w:sizeAuto/>
                    <w:default w:val="0"/>
                  </w:checkBox>
                </w:ffData>
              </w:fldChar>
            </w:r>
            <w:r w:rsidRPr="00B93C09">
              <w:rPr>
                <w:sz w:val="24"/>
                <w:szCs w:val="24"/>
              </w:rPr>
              <w:instrText xml:space="preserve"> FORMCHECKBOX </w:instrText>
            </w:r>
            <w:r w:rsidRPr="00B93C09">
              <w:rPr>
                <w:sz w:val="24"/>
                <w:szCs w:val="24"/>
              </w:rPr>
            </w:r>
            <w:r w:rsidRPr="00B93C09">
              <w:rPr>
                <w:sz w:val="24"/>
                <w:szCs w:val="24"/>
              </w:rPr>
              <w:fldChar w:fldCharType="end"/>
            </w:r>
            <w:bookmarkEnd w:id="9"/>
            <w:r w:rsidR="00062090" w:rsidRPr="00B93C09">
              <w:rPr>
                <w:rFonts w:ascii="Square721 BT" w:hAnsi="Square721 BT"/>
                <w:sz w:val="18"/>
                <w:szCs w:val="18"/>
              </w:rPr>
              <w:t xml:space="preserve"> unb</w:t>
            </w:r>
            <w:r w:rsidR="00062090" w:rsidRPr="00B93C09">
              <w:rPr>
                <w:rFonts w:ascii="Square721 BT" w:hAnsi="Square721 BT"/>
                <w:sz w:val="18"/>
                <w:szCs w:val="18"/>
              </w:rPr>
              <w:t>e</w:t>
            </w:r>
            <w:r w:rsidR="00062090" w:rsidRPr="00B93C09">
              <w:rPr>
                <w:rFonts w:ascii="Square721 BT" w:hAnsi="Square721 BT"/>
                <w:sz w:val="18"/>
                <w:szCs w:val="18"/>
              </w:rPr>
              <w:t>kannt</w:t>
            </w:r>
          </w:p>
        </w:tc>
      </w:tr>
      <w:tr w:rsidR="00062090" w:rsidTr="00B93C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5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(Name des</w:t>
            </w:r>
            <w:r w:rsidR="00010A43" w:rsidRPr="00B93C09">
              <w:rPr>
                <w:rFonts w:ascii="Square721 BT" w:hAnsi="Square721 BT"/>
              </w:rPr>
              <w:t xml:space="preserve"> </w:t>
            </w:r>
            <w:r w:rsidR="008A17F2" w:rsidRPr="00B93C09">
              <w:rPr>
                <w:rFonts w:ascii="Square721 BT" w:hAnsi="Square721 BT"/>
              </w:rPr>
              <w:t>Tieres</w:t>
            </w:r>
            <w:r w:rsidRPr="00B93C09">
              <w:rPr>
                <w:rFonts w:ascii="Square721 BT" w:hAnsi="Square721 BT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(Alter)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(Geschlecht)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</w:p>
        </w:tc>
        <w:tc>
          <w:tcPr>
            <w:tcW w:w="2882" w:type="dxa"/>
            <w:tcBorders>
              <w:left w:val="nil"/>
              <w:bottom w:val="nil"/>
              <w:right w:val="nil"/>
            </w:tcBorders>
          </w:tcPr>
          <w:p w:rsidR="00062090" w:rsidRPr="00B93C09" w:rsidRDefault="00062090" w:rsidP="000A57B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(kastriert)</w:t>
            </w:r>
          </w:p>
        </w:tc>
      </w:tr>
      <w:tr w:rsidR="009F6B28" w:rsidTr="00B93C09">
        <w:trPr>
          <w:trHeight w:hRule="exact" w:val="397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9F6B28" w:rsidRDefault="009F6B28" w:rsidP="00B93C09"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Kaninchenname"/>
                  <w:enabled/>
                  <w:calcOnExit w:val="0"/>
                  <w:statusText w:type="text" w:val="Name des Tiere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</w:p>
        </w:tc>
        <w:tc>
          <w:tcPr>
            <w:tcW w:w="236" w:type="dxa"/>
          </w:tcPr>
          <w:p w:rsidR="009F6B28" w:rsidRPr="00B93C09" w:rsidRDefault="009F6B28" w:rsidP="00B93C09">
            <w:pPr>
              <w:rPr>
                <w:rFonts w:ascii="Square721 BT" w:hAnsi="Square721 BT"/>
                <w:b/>
                <w:sz w:val="24"/>
              </w:rPr>
            </w:pPr>
          </w:p>
        </w:tc>
        <w:tc>
          <w:tcPr>
            <w:tcW w:w="1606" w:type="dxa"/>
            <w:tcBorders>
              <w:bottom w:val="single" w:sz="4" w:space="0" w:color="auto"/>
            </w:tcBorders>
            <w:vAlign w:val="center"/>
          </w:tcPr>
          <w:p w:rsidR="009F6B28" w:rsidRDefault="009F6B28" w:rsidP="00B93C09"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Alter"/>
                  <w:enabled/>
                  <w:calcOnExit w:val="0"/>
                  <w:statusText w:type="text" w:val="Alter des Tiere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  <w:b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F6B28" w:rsidRDefault="009F6B28" w:rsidP="00B93C09"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Geschlecht"/>
                  <w:enabled/>
                  <w:calcOnExit w:val="0"/>
                  <w:statusText w:type="text" w:val="Geschlecht des Tiere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9F6B28" w:rsidRDefault="009F6B28" w:rsidP="00B93C09"/>
        </w:tc>
        <w:tc>
          <w:tcPr>
            <w:tcW w:w="2882" w:type="dxa"/>
            <w:tcBorders>
              <w:bottom w:val="single" w:sz="4" w:space="0" w:color="auto"/>
            </w:tcBorders>
            <w:vAlign w:val="center"/>
          </w:tcPr>
          <w:p w:rsidR="009F6B28" w:rsidRDefault="009F6B28" w:rsidP="00B93C09">
            <w:r w:rsidRPr="00B93C09">
              <w:rPr>
                <w:sz w:val="24"/>
                <w:szCs w:val="24"/>
              </w:rPr>
              <w:fldChar w:fldCharType="begin">
                <w:ffData>
                  <w:name w:val="KJa"/>
                  <w:enabled/>
                  <w:calcOnExit w:val="0"/>
                  <w:statusText w:type="text" w:val="Angabe, wenn das Tier kastriert ist."/>
                  <w:checkBox>
                    <w:sizeAuto/>
                    <w:default w:val="0"/>
                  </w:checkBox>
                </w:ffData>
              </w:fldChar>
            </w:r>
            <w:r w:rsidRPr="00B93C09">
              <w:rPr>
                <w:sz w:val="24"/>
                <w:szCs w:val="24"/>
              </w:rPr>
              <w:instrText xml:space="preserve"> FORMCHECKBOX </w:instrText>
            </w:r>
            <w:r w:rsidRPr="00B93C09">
              <w:rPr>
                <w:sz w:val="24"/>
                <w:szCs w:val="24"/>
              </w:rPr>
            </w:r>
            <w:r w:rsidRPr="00B93C09">
              <w:rPr>
                <w:sz w:val="24"/>
                <w:szCs w:val="24"/>
              </w:rPr>
              <w:fldChar w:fldCharType="end"/>
            </w:r>
            <w:r w:rsidRPr="00B93C09">
              <w:rPr>
                <w:rFonts w:ascii="Square721 BT" w:hAnsi="Square721 BT"/>
                <w:sz w:val="18"/>
                <w:szCs w:val="18"/>
              </w:rPr>
              <w:t xml:space="preserve"> ja</w:t>
            </w:r>
            <w:r w:rsidRPr="00B93C09">
              <w:rPr>
                <w:sz w:val="18"/>
                <w:szCs w:val="18"/>
              </w:rPr>
              <w:t xml:space="preserve">  </w:t>
            </w:r>
            <w:r w:rsidRPr="00B93C09">
              <w:rPr>
                <w:sz w:val="24"/>
                <w:szCs w:val="24"/>
              </w:rPr>
              <w:fldChar w:fldCharType="begin">
                <w:ffData>
                  <w:name w:val="Knein"/>
                  <w:enabled/>
                  <w:calcOnExit w:val="0"/>
                  <w:statusText w:type="text" w:val="Angabe, wenn das Tier nicht kastriert ist."/>
                  <w:checkBox>
                    <w:sizeAuto/>
                    <w:default w:val="0"/>
                  </w:checkBox>
                </w:ffData>
              </w:fldChar>
            </w:r>
            <w:r w:rsidRPr="00B93C09">
              <w:rPr>
                <w:sz w:val="24"/>
                <w:szCs w:val="24"/>
              </w:rPr>
              <w:instrText xml:space="preserve"> FORMCHECKBOX </w:instrText>
            </w:r>
            <w:r w:rsidRPr="00B93C09">
              <w:rPr>
                <w:sz w:val="24"/>
                <w:szCs w:val="24"/>
              </w:rPr>
            </w:r>
            <w:r w:rsidRPr="00B93C09">
              <w:rPr>
                <w:sz w:val="24"/>
                <w:szCs w:val="24"/>
              </w:rPr>
              <w:fldChar w:fldCharType="end"/>
            </w:r>
            <w:r w:rsidRPr="00B93C09">
              <w:rPr>
                <w:rFonts w:ascii="Square721 BT" w:hAnsi="Square721 BT"/>
                <w:sz w:val="18"/>
                <w:szCs w:val="18"/>
              </w:rPr>
              <w:t xml:space="preserve"> nein  </w:t>
            </w:r>
            <w:r w:rsidRPr="00B93C09">
              <w:rPr>
                <w:sz w:val="24"/>
                <w:szCs w:val="24"/>
              </w:rPr>
              <w:fldChar w:fldCharType="begin">
                <w:ffData>
                  <w:name w:val="Kunbekannt"/>
                  <w:enabled/>
                  <w:calcOnExit w:val="0"/>
                  <w:statusText w:type="text" w:val="Angabe, wenn das über eine eventuelle Katration keine Information vorliegt."/>
                  <w:checkBox>
                    <w:sizeAuto/>
                    <w:default w:val="0"/>
                  </w:checkBox>
                </w:ffData>
              </w:fldChar>
            </w:r>
            <w:r w:rsidRPr="00B93C09">
              <w:rPr>
                <w:sz w:val="24"/>
                <w:szCs w:val="24"/>
              </w:rPr>
              <w:instrText xml:space="preserve"> FORMCHECKBOX </w:instrText>
            </w:r>
            <w:r w:rsidRPr="00B93C09">
              <w:rPr>
                <w:sz w:val="24"/>
                <w:szCs w:val="24"/>
              </w:rPr>
            </w:r>
            <w:r w:rsidRPr="00B93C09">
              <w:rPr>
                <w:sz w:val="24"/>
                <w:szCs w:val="24"/>
              </w:rPr>
              <w:fldChar w:fldCharType="end"/>
            </w:r>
            <w:r w:rsidRPr="00B93C09">
              <w:rPr>
                <w:rFonts w:ascii="Square721 BT" w:hAnsi="Square721 BT"/>
                <w:sz w:val="18"/>
                <w:szCs w:val="18"/>
              </w:rPr>
              <w:t xml:space="preserve"> unb</w:t>
            </w:r>
            <w:r w:rsidRPr="00B93C09">
              <w:rPr>
                <w:rFonts w:ascii="Square721 BT" w:hAnsi="Square721 BT"/>
                <w:sz w:val="18"/>
                <w:szCs w:val="18"/>
              </w:rPr>
              <w:t>e</w:t>
            </w:r>
            <w:r w:rsidRPr="00B93C09">
              <w:rPr>
                <w:rFonts w:ascii="Square721 BT" w:hAnsi="Square721 BT"/>
                <w:sz w:val="18"/>
                <w:szCs w:val="18"/>
              </w:rPr>
              <w:t>kannt</w:t>
            </w:r>
          </w:p>
        </w:tc>
      </w:tr>
      <w:tr w:rsidR="009F6B28" w:rsidTr="00B93C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5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(Name des Tieres)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(Alter)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(Geschlecht)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</w:p>
        </w:tc>
        <w:tc>
          <w:tcPr>
            <w:tcW w:w="2882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B93C09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(kastriert)</w:t>
            </w:r>
          </w:p>
        </w:tc>
      </w:tr>
    </w:tbl>
    <w:p w:rsidR="00A8493A" w:rsidRDefault="000D2085" w:rsidP="001740FD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sz w:val="24"/>
        </w:rPr>
        <w:br/>
      </w:r>
      <w:r w:rsidR="00A8493A">
        <w:rPr>
          <w:rFonts w:ascii="Square721 BT" w:hAnsi="Square721 BT"/>
          <w:sz w:val="24"/>
        </w:rPr>
        <w:t xml:space="preserve">in Urlaubspflege </w:t>
      </w:r>
      <w:r w:rsidR="00E769D7">
        <w:rPr>
          <w:rFonts w:ascii="Square721 BT" w:hAnsi="Square721 BT"/>
          <w:sz w:val="24"/>
        </w:rPr>
        <w:t>bei</w:t>
      </w:r>
    </w:p>
    <w:p w:rsidR="00174AD3" w:rsidRDefault="00174AD3" w:rsidP="00174AD3">
      <w:pPr>
        <w:jc w:val="both"/>
        <w:rPr>
          <w:rFonts w:ascii="Square721 BT" w:hAnsi="Square721 BT"/>
          <w:sz w:val="24"/>
        </w:rPr>
      </w:pPr>
    </w:p>
    <w:bookmarkStart w:id="10" w:name="Uebernehmender"/>
    <w:p w:rsidR="00174AD3" w:rsidRDefault="004F11DA" w:rsidP="00174AD3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Uebernehmender"/>
            <w:enabled/>
            <w:calcOnExit w:val="0"/>
            <w:statusText w:type="text" w:val="Name und Anschrift der Pflegestelle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4F11DA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174AD3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174AD3" w:rsidRPr="00B93C09" w:rsidRDefault="00174AD3" w:rsidP="00174AD3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(Name des Pflegers)</w:t>
            </w:r>
          </w:p>
        </w:tc>
      </w:tr>
    </w:tbl>
    <w:bookmarkStart w:id="11" w:name="UebernehmenderName"/>
    <w:p w:rsidR="00704E27" w:rsidRDefault="004F11DA" w:rsidP="00704E27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UebernehmenderName"/>
            <w:enabled/>
            <w:calcOnExit w:val="0"/>
            <w:statusText w:type="text" w:val="Name und Anschrift der Pflegestelle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4F11DA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704E27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704E27" w:rsidRPr="00B93C09" w:rsidRDefault="00704E27" w:rsidP="00704E27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(Anschrift, Telefon des Pflegers)</w:t>
            </w:r>
          </w:p>
        </w:tc>
      </w:tr>
    </w:tbl>
    <w:p w:rsidR="00704E27" w:rsidRDefault="00704E27" w:rsidP="001740FD">
      <w:pPr>
        <w:jc w:val="both"/>
        <w:rPr>
          <w:rFonts w:ascii="Square721 BT" w:hAnsi="Square721 BT"/>
          <w:sz w:val="24"/>
        </w:rPr>
      </w:pPr>
    </w:p>
    <w:bookmarkStart w:id="12" w:name="Krankheit"/>
    <w:p w:rsidR="00EB58C9" w:rsidRPr="00A9798D" w:rsidRDefault="00676EC4" w:rsidP="00EB58C9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Krankheit"/>
            <w:enabled/>
            <w:calcOnExit w:val="0"/>
            <w:statusText w:type="text" w:val="Angaben zu Krankheiten des Tieres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676EC4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A81630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A81630" w:rsidRPr="00B93C09" w:rsidRDefault="00010A43" w:rsidP="00A81630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 xml:space="preserve">(Das </w:t>
            </w:r>
            <w:r w:rsidRPr="00B93C09">
              <w:rPr>
                <w:rFonts w:ascii="Square721 BT" w:hAnsi="Square721 BT"/>
              </w:rPr>
              <w:fldChar w:fldCharType="begin"/>
            </w:r>
            <w:r w:rsidRPr="00B93C09">
              <w:rPr>
                <w:rFonts w:ascii="Square721 BT" w:hAnsi="Square721 BT"/>
              </w:rPr>
              <w:instrText xml:space="preserve"> REF  Tierart  \* MERGEFORMAT </w:instrText>
            </w:r>
            <w:r w:rsidRPr="00B93C09">
              <w:rPr>
                <w:rFonts w:ascii="Square721 BT" w:hAnsi="Square721 BT"/>
              </w:rPr>
              <w:fldChar w:fldCharType="separate"/>
            </w:r>
            <w:r w:rsidR="00A75768" w:rsidRPr="00A75768">
              <w:rPr>
                <w:rFonts w:ascii="Square721 BT" w:hAnsi="Square721 BT"/>
              </w:rPr>
              <w:t>Kaninchen</w:t>
            </w:r>
            <w:r w:rsidRPr="00B93C09">
              <w:rPr>
                <w:rFonts w:ascii="Square721 BT" w:hAnsi="Square721 BT"/>
              </w:rPr>
              <w:fldChar w:fldCharType="end"/>
            </w:r>
            <w:r w:rsidRPr="00B93C09">
              <w:rPr>
                <w:rFonts w:ascii="Square721 BT" w:hAnsi="Square721 BT"/>
              </w:rPr>
              <w:t xml:space="preserve"> </w:t>
            </w:r>
            <w:r w:rsidR="00A81630" w:rsidRPr="00B93C09">
              <w:rPr>
                <w:rFonts w:ascii="Square721 BT" w:hAnsi="Square721 BT"/>
              </w:rPr>
              <w:t>hat folgende Krankheit/en)</w:t>
            </w:r>
          </w:p>
        </w:tc>
      </w:tr>
    </w:tbl>
    <w:bookmarkStart w:id="13" w:name="Vorlieben"/>
    <w:p w:rsidR="00A81630" w:rsidRPr="00A9798D" w:rsidRDefault="00676EC4" w:rsidP="00A81630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Vorlieben"/>
            <w:enabled/>
            <w:calcOnExit w:val="0"/>
            <w:statusText w:type="text" w:val="Angaben zu Vorlieben und Abneigungen des Tieres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676EC4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A81630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A81630" w:rsidRPr="00B93C09" w:rsidRDefault="00A81630" w:rsidP="00A81630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</w:t>
            </w:r>
            <w:r w:rsidR="00010A43" w:rsidRPr="00B93C09">
              <w:rPr>
                <w:rFonts w:ascii="Square721 BT" w:hAnsi="Square721 BT"/>
              </w:rPr>
              <w:t xml:space="preserve">Das </w:t>
            </w:r>
            <w:r w:rsidR="00010A43" w:rsidRPr="00B93C09">
              <w:rPr>
                <w:rFonts w:ascii="Square721 BT" w:hAnsi="Square721 BT"/>
              </w:rPr>
              <w:fldChar w:fldCharType="begin"/>
            </w:r>
            <w:r w:rsidR="00010A43" w:rsidRPr="00B93C09">
              <w:rPr>
                <w:rFonts w:ascii="Square721 BT" w:hAnsi="Square721 BT"/>
              </w:rPr>
              <w:instrText xml:space="preserve"> REF  Tierart  \* MERGEFORMAT </w:instrText>
            </w:r>
            <w:r w:rsidR="00010A43" w:rsidRPr="00B93C09">
              <w:rPr>
                <w:rFonts w:ascii="Square721 BT" w:hAnsi="Square721 BT"/>
              </w:rPr>
              <w:fldChar w:fldCharType="separate"/>
            </w:r>
            <w:r w:rsidR="00A75768" w:rsidRPr="00A75768">
              <w:rPr>
                <w:rFonts w:ascii="Square721 BT" w:hAnsi="Square721 BT"/>
              </w:rPr>
              <w:t>Kaninchen</w:t>
            </w:r>
            <w:r w:rsidR="00010A43" w:rsidRPr="00B93C09">
              <w:rPr>
                <w:rFonts w:ascii="Square721 BT" w:hAnsi="Square721 BT"/>
              </w:rPr>
              <w:fldChar w:fldCharType="end"/>
            </w:r>
            <w:r w:rsidR="00010A43" w:rsidRPr="00B93C09">
              <w:rPr>
                <w:rFonts w:ascii="Square721 BT" w:hAnsi="Square721 BT"/>
              </w:rPr>
              <w:t xml:space="preserve"> </w:t>
            </w:r>
            <w:r w:rsidR="004E5BAF" w:rsidRPr="00B93C09">
              <w:rPr>
                <w:rFonts w:ascii="Square721 BT" w:hAnsi="Square721 BT"/>
              </w:rPr>
              <w:t>hat folgende Vorlieben / Abneigungen</w:t>
            </w:r>
            <w:r w:rsidRPr="00B93C09">
              <w:rPr>
                <w:rFonts w:ascii="Square721 BT" w:hAnsi="Square721 BT"/>
              </w:rPr>
              <w:t>)</w:t>
            </w:r>
          </w:p>
        </w:tc>
      </w:tr>
    </w:tbl>
    <w:bookmarkStart w:id="14" w:name="Fütterung"/>
    <w:p w:rsidR="00A81630" w:rsidRPr="00A9798D" w:rsidRDefault="006753D4" w:rsidP="00A81630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Fütterung"/>
            <w:enabled/>
            <w:calcOnExit w:val="0"/>
            <w:statusText w:type="text" w:val="Angaben zur Fütterung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6753D4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A81630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A81630" w:rsidRPr="00B93C09" w:rsidRDefault="001C3750" w:rsidP="00A81630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(Bei der Fütterung ist folgendes zu beachten)</w:t>
            </w:r>
          </w:p>
        </w:tc>
      </w:tr>
    </w:tbl>
    <w:bookmarkStart w:id="15" w:name="Besonderheiten"/>
    <w:p w:rsidR="00A81630" w:rsidRPr="00A9798D" w:rsidRDefault="00676EC4" w:rsidP="00A81630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Besonderheiten"/>
            <w:enabled/>
            <w:calcOnExit w:val="0"/>
            <w:statusText w:type="text" w:val="Besondere Angaben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676EC4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A81630" w:rsidTr="00B93C09">
        <w:trPr>
          <w:trHeight w:hRule="exact" w:val="22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A81630" w:rsidRPr="00B93C09" w:rsidRDefault="001C3750" w:rsidP="00A81630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(Weiter</w:t>
            </w:r>
            <w:r w:rsidR="00592F5F" w:rsidRPr="00B93C09">
              <w:rPr>
                <w:rFonts w:ascii="Square721 BT" w:hAnsi="Square721 BT"/>
              </w:rPr>
              <w:t>e</w:t>
            </w:r>
            <w:r w:rsidRPr="00B93C09">
              <w:rPr>
                <w:rFonts w:ascii="Square721 BT" w:hAnsi="Square721 BT"/>
              </w:rPr>
              <w:t xml:space="preserve"> Besonderheiten)</w:t>
            </w:r>
          </w:p>
        </w:tc>
      </w:tr>
    </w:tbl>
    <w:p w:rsidR="009F6B28" w:rsidRPr="00A9798D" w:rsidRDefault="00467FA1" w:rsidP="009F6B28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br/>
      </w:r>
      <w:r w:rsidR="009F6B28">
        <w:rPr>
          <w:rFonts w:ascii="Square721 BT" w:hAnsi="Square721 BT"/>
          <w:b/>
          <w:sz w:val="24"/>
        </w:rPr>
        <w:fldChar w:fldCharType="begin">
          <w:ffData>
            <w:name w:val="Besonderheiten"/>
            <w:enabled/>
            <w:calcOnExit w:val="0"/>
            <w:statusText w:type="text" w:val="Besondere Angaben."/>
            <w:textInput/>
          </w:ffData>
        </w:fldChar>
      </w:r>
      <w:r w:rsidR="009F6B28">
        <w:rPr>
          <w:rFonts w:ascii="Square721 BT" w:hAnsi="Square721 BT"/>
          <w:b/>
          <w:sz w:val="24"/>
        </w:rPr>
        <w:instrText xml:space="preserve"> FORMTEXT </w:instrText>
      </w:r>
      <w:r w:rsidR="009F6B28" w:rsidRPr="00676EC4">
        <w:rPr>
          <w:rFonts w:ascii="Square721 BT" w:hAnsi="Square721 BT"/>
          <w:b/>
          <w:sz w:val="24"/>
        </w:rPr>
      </w:r>
      <w:r w:rsidR="009F6B28">
        <w:rPr>
          <w:rFonts w:ascii="Square721 BT" w:hAnsi="Square721 BT"/>
          <w:b/>
          <w:sz w:val="24"/>
        </w:rPr>
        <w:fldChar w:fldCharType="separate"/>
      </w:r>
      <w:r w:rsidR="009F6B28">
        <w:rPr>
          <w:rFonts w:ascii="Arial" w:hAnsi="Arial" w:cs="Arial"/>
          <w:b/>
          <w:noProof/>
          <w:sz w:val="24"/>
        </w:rPr>
        <w:t> </w:t>
      </w:r>
      <w:r w:rsidR="009F6B28">
        <w:rPr>
          <w:rFonts w:ascii="Arial" w:hAnsi="Arial" w:cs="Arial"/>
          <w:b/>
          <w:noProof/>
          <w:sz w:val="24"/>
        </w:rPr>
        <w:t> </w:t>
      </w:r>
      <w:r w:rsidR="009F6B28">
        <w:rPr>
          <w:rFonts w:ascii="Arial" w:hAnsi="Arial" w:cs="Arial"/>
          <w:b/>
          <w:noProof/>
          <w:sz w:val="24"/>
        </w:rPr>
        <w:t> </w:t>
      </w:r>
      <w:r w:rsidR="009F6B28">
        <w:rPr>
          <w:rFonts w:ascii="Arial" w:hAnsi="Arial" w:cs="Arial"/>
          <w:b/>
          <w:noProof/>
          <w:sz w:val="24"/>
        </w:rPr>
        <w:t> </w:t>
      </w:r>
      <w:r w:rsidR="009F6B28">
        <w:rPr>
          <w:rFonts w:ascii="Arial" w:hAnsi="Arial" w:cs="Arial"/>
          <w:b/>
          <w:noProof/>
          <w:sz w:val="24"/>
        </w:rPr>
        <w:t> </w:t>
      </w:r>
      <w:r w:rsidR="009F6B28">
        <w:rPr>
          <w:rFonts w:ascii="Square721 BT" w:hAnsi="Square721 BT"/>
          <w:b/>
          <w:sz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9F6B28" w:rsidTr="00B93C09">
        <w:trPr>
          <w:trHeight w:hRule="exact" w:val="22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9F6B28" w:rsidRPr="00B93C09" w:rsidRDefault="009F6B28" w:rsidP="009F6B28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(behandelnder Tierarzt)</w:t>
            </w:r>
          </w:p>
        </w:tc>
      </w:tr>
    </w:tbl>
    <w:p w:rsidR="00BE4813" w:rsidRDefault="00BE4813" w:rsidP="001740FD">
      <w:pPr>
        <w:jc w:val="both"/>
        <w:rPr>
          <w:rFonts w:ascii="Square721 BT" w:hAnsi="Square721 BT"/>
          <w:sz w:val="24"/>
          <w:szCs w:val="24"/>
        </w:rPr>
      </w:pPr>
    </w:p>
    <w:p w:rsidR="00261646" w:rsidRDefault="00261646" w:rsidP="001740FD">
      <w:pPr>
        <w:jc w:val="both"/>
        <w:rPr>
          <w:rFonts w:ascii="Square721 BT" w:hAnsi="Square721 BT"/>
          <w:sz w:val="24"/>
          <w:szCs w:val="24"/>
        </w:rPr>
      </w:pPr>
    </w:p>
    <w:p w:rsidR="00261646" w:rsidRPr="0047254E" w:rsidRDefault="00261646" w:rsidP="001740FD">
      <w:pPr>
        <w:jc w:val="both"/>
        <w:rPr>
          <w:rFonts w:ascii="Square721 BT" w:hAnsi="Square721 BT"/>
          <w:sz w:val="24"/>
          <w:szCs w:val="24"/>
        </w:rPr>
      </w:pPr>
    </w:p>
    <w:bookmarkStart w:id="16" w:name="Untersuchung"/>
    <w:p w:rsidR="00BE4813" w:rsidRPr="0047254E" w:rsidRDefault="00676EC4" w:rsidP="00261646">
      <w:pPr>
        <w:spacing w:line="360" w:lineRule="auto"/>
        <w:ind w:left="705" w:hanging="705"/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Untersuchung"/>
            <w:enabled/>
            <w:calcOnExit w:val="0"/>
            <w:statusText w:type="text" w:val="Nur, wenn zutreffend."/>
            <w:checkBox>
              <w:sizeAuto/>
              <w:default w:val="0"/>
            </w:checkBox>
          </w:ffData>
        </w:fldChar>
      </w:r>
      <w:r>
        <w:rPr>
          <w:rFonts w:ascii="Square721 BT" w:hAnsi="Square721 BT"/>
          <w:sz w:val="24"/>
          <w:szCs w:val="24"/>
        </w:rPr>
        <w:instrText xml:space="preserve"> FORMCHECKBOX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end"/>
      </w:r>
      <w:bookmarkEnd w:id="16"/>
      <w:r w:rsidR="00BE4813" w:rsidRPr="0047254E">
        <w:rPr>
          <w:rFonts w:ascii="Square721 BT" w:hAnsi="Square721 BT"/>
          <w:sz w:val="24"/>
          <w:szCs w:val="24"/>
        </w:rPr>
        <w:tab/>
      </w:r>
      <w:r w:rsidR="00B0189E" w:rsidRPr="00467FA1">
        <w:rPr>
          <w:rFonts w:ascii="Square721 BT" w:hAnsi="Square721 BT"/>
        </w:rPr>
        <w:t>Das</w:t>
      </w:r>
      <w:r w:rsidR="00010A43" w:rsidRPr="00467FA1">
        <w:rPr>
          <w:rFonts w:ascii="Square721 BT" w:hAnsi="Square721 BT"/>
        </w:rPr>
        <w:t xml:space="preserve"> </w:t>
      </w:r>
      <w:r w:rsidR="00010A43" w:rsidRPr="00467FA1">
        <w:rPr>
          <w:rFonts w:ascii="Square721 BT" w:hAnsi="Square721 BT"/>
        </w:rPr>
        <w:fldChar w:fldCharType="begin"/>
      </w:r>
      <w:r w:rsidR="00010A43" w:rsidRPr="00467FA1">
        <w:rPr>
          <w:rFonts w:ascii="Square721 BT" w:hAnsi="Square721 BT"/>
        </w:rPr>
        <w:instrText xml:space="preserve"> REF  Tierart  \* MERGEFORMAT </w:instrText>
      </w:r>
      <w:r w:rsidR="00010A43" w:rsidRPr="00467FA1">
        <w:rPr>
          <w:rFonts w:ascii="Square721 BT" w:hAnsi="Square721 BT"/>
        </w:rPr>
        <w:fldChar w:fldCharType="separate"/>
      </w:r>
      <w:r w:rsidR="00A75768" w:rsidRPr="00467FA1">
        <w:rPr>
          <w:rFonts w:ascii="Square721 BT" w:hAnsi="Square721 BT"/>
        </w:rPr>
        <w:t>Kaninchen</w:t>
      </w:r>
      <w:r w:rsidR="00010A43" w:rsidRPr="00467FA1">
        <w:rPr>
          <w:rFonts w:ascii="Square721 BT" w:hAnsi="Square721 BT"/>
        </w:rPr>
        <w:fldChar w:fldCharType="end"/>
      </w:r>
      <w:r w:rsidR="00B0189E" w:rsidRPr="00467FA1">
        <w:rPr>
          <w:rFonts w:ascii="Square721 BT" w:hAnsi="Square721 BT"/>
        </w:rPr>
        <w:t xml:space="preserve"> wird von der Pflegestelle einem Tierarzt zur Grundunters</w:t>
      </w:r>
      <w:r w:rsidR="00B0189E" w:rsidRPr="00467FA1">
        <w:rPr>
          <w:rFonts w:ascii="Square721 BT" w:hAnsi="Square721 BT"/>
        </w:rPr>
        <w:t>u</w:t>
      </w:r>
      <w:r w:rsidR="00B0189E" w:rsidRPr="00467FA1">
        <w:rPr>
          <w:rFonts w:ascii="Square721 BT" w:hAnsi="Square721 BT"/>
        </w:rPr>
        <w:t>chung vorgestellt.</w:t>
      </w:r>
    </w:p>
    <w:bookmarkStart w:id="17" w:name="Kotprobeja"/>
    <w:p w:rsidR="00BE4813" w:rsidRPr="0047254E" w:rsidRDefault="00676EC4" w:rsidP="00BE4813">
      <w:pPr>
        <w:ind w:left="705" w:hanging="705"/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Kotprobeja"/>
            <w:enabled/>
            <w:calcOnExit w:val="0"/>
            <w:statusText w:type="text" w:val="Nur, wenn zutreffend."/>
            <w:checkBox>
              <w:sizeAuto/>
              <w:default w:val="0"/>
            </w:checkBox>
          </w:ffData>
        </w:fldChar>
      </w:r>
      <w:r>
        <w:rPr>
          <w:rFonts w:ascii="Square721 BT" w:hAnsi="Square721 BT"/>
          <w:sz w:val="24"/>
          <w:szCs w:val="24"/>
        </w:rPr>
        <w:instrText xml:space="preserve"> FORMCHECKBOX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end"/>
      </w:r>
      <w:bookmarkEnd w:id="17"/>
      <w:r w:rsidR="00BE4813" w:rsidRPr="0047254E">
        <w:rPr>
          <w:rFonts w:ascii="Square721 BT" w:hAnsi="Square721 BT"/>
          <w:sz w:val="24"/>
          <w:szCs w:val="24"/>
        </w:rPr>
        <w:tab/>
      </w:r>
      <w:r w:rsidR="00BE4813" w:rsidRPr="00467FA1">
        <w:rPr>
          <w:rFonts w:ascii="Square721 BT" w:hAnsi="Square721 BT"/>
        </w:rPr>
        <w:t xml:space="preserve">Eine Kotprobe des zu betreuenden </w:t>
      </w:r>
      <w:r w:rsidR="00010A43" w:rsidRPr="00467FA1">
        <w:rPr>
          <w:rFonts w:ascii="Square721 BT" w:hAnsi="Square721 BT"/>
        </w:rPr>
        <w:fldChar w:fldCharType="begin"/>
      </w:r>
      <w:r w:rsidR="00010A43" w:rsidRPr="00467FA1">
        <w:rPr>
          <w:rFonts w:ascii="Square721 BT" w:hAnsi="Square721 BT"/>
        </w:rPr>
        <w:instrText xml:space="preserve"> REF  Tierart  \* MERGEFORMAT </w:instrText>
      </w:r>
      <w:r w:rsidR="00010A43" w:rsidRPr="00467FA1">
        <w:rPr>
          <w:rFonts w:ascii="Square721 BT" w:hAnsi="Square721 BT"/>
        </w:rPr>
        <w:fldChar w:fldCharType="separate"/>
      </w:r>
      <w:r w:rsidR="00A75768" w:rsidRPr="00467FA1">
        <w:rPr>
          <w:rFonts w:ascii="Square721 BT" w:hAnsi="Square721 BT"/>
        </w:rPr>
        <w:t>Kaninchen</w:t>
      </w:r>
      <w:r w:rsidR="00010A43" w:rsidRPr="00467FA1">
        <w:rPr>
          <w:rFonts w:ascii="Square721 BT" w:hAnsi="Square721 BT"/>
        </w:rPr>
        <w:fldChar w:fldCharType="end"/>
      </w:r>
      <w:r w:rsidR="00010A43" w:rsidRPr="00467FA1">
        <w:rPr>
          <w:rFonts w:ascii="Square721 BT" w:hAnsi="Square721 BT"/>
        </w:rPr>
        <w:t xml:space="preserve">s </w:t>
      </w:r>
      <w:r w:rsidR="00BE4813" w:rsidRPr="00467FA1">
        <w:rPr>
          <w:rFonts w:ascii="Square721 BT" w:hAnsi="Square721 BT"/>
        </w:rPr>
        <w:t xml:space="preserve">wurde am </w:t>
      </w:r>
      <w:bookmarkStart w:id="18" w:name="DatumKotprobe"/>
      <w:r w:rsidRPr="00467FA1">
        <w:rPr>
          <w:rFonts w:ascii="Square721 BT" w:hAnsi="Square721 BT"/>
          <w:u w:val="single"/>
        </w:rPr>
        <w:fldChar w:fldCharType="begin">
          <w:ffData>
            <w:name w:val="DatumKotprobe"/>
            <w:enabled/>
            <w:calcOnExit w:val="0"/>
            <w:statusText w:type="text" w:val="Datum der Kotprobe."/>
            <w:textInput>
              <w:type w:val="date"/>
              <w:format w:val="dd.MM.yyyy"/>
            </w:textInput>
          </w:ffData>
        </w:fldChar>
      </w:r>
      <w:r w:rsidRPr="00467FA1">
        <w:rPr>
          <w:rFonts w:ascii="Square721 BT" w:hAnsi="Square721 BT"/>
          <w:u w:val="single"/>
        </w:rPr>
        <w:instrText xml:space="preserve"> FORMTEXT </w:instrText>
      </w:r>
      <w:r w:rsidRPr="00467FA1">
        <w:rPr>
          <w:rFonts w:ascii="Square721 BT" w:hAnsi="Square721 BT"/>
          <w:u w:val="single"/>
        </w:rPr>
      </w:r>
      <w:r w:rsidRPr="00467FA1">
        <w:rPr>
          <w:rFonts w:ascii="Square721 BT" w:hAnsi="Square721 BT"/>
          <w:u w:val="single"/>
        </w:rPr>
        <w:fldChar w:fldCharType="separate"/>
      </w:r>
      <w:r w:rsidRPr="00467FA1">
        <w:rPr>
          <w:rFonts w:ascii="Square721 BT" w:hAnsi="Square721 BT"/>
          <w:noProof/>
          <w:u w:val="single"/>
        </w:rPr>
        <w:t> </w:t>
      </w:r>
      <w:r w:rsidRPr="00467FA1">
        <w:rPr>
          <w:rFonts w:ascii="Square721 BT" w:hAnsi="Square721 BT"/>
          <w:noProof/>
          <w:u w:val="single"/>
        </w:rPr>
        <w:t> </w:t>
      </w:r>
      <w:r w:rsidRPr="00467FA1">
        <w:rPr>
          <w:rFonts w:ascii="Square721 BT" w:hAnsi="Square721 BT"/>
          <w:noProof/>
          <w:u w:val="single"/>
        </w:rPr>
        <w:t> </w:t>
      </w:r>
      <w:r w:rsidRPr="00467FA1">
        <w:rPr>
          <w:rFonts w:ascii="Square721 BT" w:hAnsi="Square721 BT"/>
          <w:noProof/>
          <w:u w:val="single"/>
        </w:rPr>
        <w:t> </w:t>
      </w:r>
      <w:r w:rsidRPr="00467FA1">
        <w:rPr>
          <w:rFonts w:ascii="Square721 BT" w:hAnsi="Square721 BT"/>
          <w:noProof/>
          <w:u w:val="single"/>
        </w:rPr>
        <w:t> </w:t>
      </w:r>
      <w:r w:rsidRPr="00467FA1">
        <w:rPr>
          <w:rFonts w:ascii="Square721 BT" w:hAnsi="Square721 BT"/>
          <w:u w:val="single"/>
        </w:rPr>
        <w:fldChar w:fldCharType="end"/>
      </w:r>
      <w:bookmarkEnd w:id="18"/>
      <w:r w:rsidR="00467FA1" w:rsidRPr="00467FA1">
        <w:rPr>
          <w:rFonts w:ascii="Square721 BT" w:hAnsi="Square721 BT"/>
        </w:rPr>
        <w:t xml:space="preserve"> auf Kokzidien und Würmer</w:t>
      </w:r>
      <w:r w:rsidR="0011285D" w:rsidRPr="00467FA1">
        <w:rPr>
          <w:rFonts w:ascii="Square721 BT" w:hAnsi="Square721 BT"/>
          <w:u w:val="single"/>
        </w:rPr>
        <w:br/>
      </w:r>
      <w:r w:rsidR="00BE4813" w:rsidRPr="00467FA1">
        <w:rPr>
          <w:rFonts w:ascii="Square721 BT" w:hAnsi="Square721 BT"/>
        </w:rPr>
        <w:t>u</w:t>
      </w:r>
      <w:r w:rsidR="00BE4813" w:rsidRPr="00467FA1">
        <w:rPr>
          <w:rFonts w:ascii="Square721 BT" w:hAnsi="Square721 BT"/>
        </w:rPr>
        <w:t>n</w:t>
      </w:r>
      <w:r w:rsidR="00BE4813" w:rsidRPr="00467FA1">
        <w:rPr>
          <w:rFonts w:ascii="Square721 BT" w:hAnsi="Square721 BT"/>
        </w:rPr>
        <w:t>tersucht.</w:t>
      </w:r>
    </w:p>
    <w:p w:rsidR="00967D38" w:rsidRPr="00AF01CA" w:rsidRDefault="00704E27" w:rsidP="00704E27">
      <w:pPr>
        <w:jc w:val="both"/>
        <w:rPr>
          <w:rFonts w:ascii="Square721 BT" w:hAnsi="Square721 BT"/>
          <w:sz w:val="21"/>
          <w:szCs w:val="21"/>
        </w:rPr>
      </w:pPr>
      <w:r>
        <w:rPr>
          <w:rFonts w:ascii="Square721 BT" w:hAnsi="Square721 BT"/>
          <w:sz w:val="24"/>
          <w:szCs w:val="24"/>
        </w:rPr>
        <w:br w:type="page"/>
      </w:r>
      <w:r w:rsidR="00967D38" w:rsidRPr="00AF01CA">
        <w:rPr>
          <w:rFonts w:ascii="Square721 BT" w:hAnsi="Square721 BT"/>
          <w:sz w:val="21"/>
          <w:szCs w:val="21"/>
        </w:rPr>
        <w:lastRenderedPageBreak/>
        <w:t xml:space="preserve">Die Übergabe des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="00773E92" w:rsidRPr="00AF01CA">
        <w:rPr>
          <w:rFonts w:ascii="Square721 BT" w:hAnsi="Square721 BT"/>
          <w:sz w:val="21"/>
          <w:szCs w:val="21"/>
        </w:rPr>
        <w:t>s</w:t>
      </w:r>
      <w:r w:rsidR="00967D38" w:rsidRPr="00AF01CA">
        <w:rPr>
          <w:rFonts w:ascii="Square721 BT" w:hAnsi="Square721 BT"/>
          <w:sz w:val="21"/>
          <w:szCs w:val="21"/>
        </w:rPr>
        <w:t xml:space="preserve"> erfol</w:t>
      </w:r>
      <w:r w:rsidR="00773E92" w:rsidRPr="00AF01CA">
        <w:rPr>
          <w:rFonts w:ascii="Square721 BT" w:hAnsi="Square721 BT"/>
          <w:sz w:val="21"/>
          <w:szCs w:val="21"/>
        </w:rPr>
        <w:t xml:space="preserve">gt unter der Bedingung, dass </w:t>
      </w:r>
      <w:r w:rsidR="00967D38" w:rsidRPr="00AF01CA">
        <w:rPr>
          <w:rFonts w:ascii="Square721 BT" w:hAnsi="Square721 BT"/>
          <w:sz w:val="21"/>
          <w:szCs w:val="21"/>
        </w:rPr>
        <w:t xml:space="preserve">die </w:t>
      </w:r>
      <w:r w:rsidR="00773E92" w:rsidRPr="00AF01CA">
        <w:rPr>
          <w:rFonts w:ascii="Square721 BT" w:hAnsi="Square721 BT"/>
          <w:sz w:val="21"/>
          <w:szCs w:val="21"/>
        </w:rPr>
        <w:t>Pfl</w:t>
      </w:r>
      <w:r w:rsidR="00773E92" w:rsidRPr="00AF01CA">
        <w:rPr>
          <w:rFonts w:ascii="Square721 BT" w:hAnsi="Square721 BT"/>
          <w:sz w:val="21"/>
          <w:szCs w:val="21"/>
        </w:rPr>
        <w:t>e</w:t>
      </w:r>
      <w:r w:rsidR="00773E92" w:rsidRPr="00AF01CA">
        <w:rPr>
          <w:rFonts w:ascii="Square721 BT" w:hAnsi="Square721 BT"/>
          <w:sz w:val="21"/>
          <w:szCs w:val="21"/>
        </w:rPr>
        <w:t>gestelle</w:t>
      </w:r>
      <w:r w:rsidR="00967D38" w:rsidRPr="00AF01CA">
        <w:rPr>
          <w:rFonts w:ascii="Square721 BT" w:hAnsi="Square721 BT"/>
          <w:sz w:val="21"/>
          <w:szCs w:val="21"/>
        </w:rPr>
        <w:t xml:space="preserve"> das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="00967D38" w:rsidRPr="00AF01CA">
        <w:rPr>
          <w:rFonts w:ascii="Square721 BT" w:hAnsi="Square721 BT"/>
          <w:sz w:val="21"/>
          <w:szCs w:val="21"/>
        </w:rPr>
        <w:t xml:space="preserve"> ordnungsgemäß unterbringt und pflegt. Falls das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="00967D38" w:rsidRPr="00AF01CA">
        <w:rPr>
          <w:rFonts w:ascii="Square721 BT" w:hAnsi="Square721 BT"/>
          <w:sz w:val="21"/>
          <w:szCs w:val="21"/>
        </w:rPr>
        <w:t xml:space="preserve"> de</w:t>
      </w:r>
      <w:r w:rsidR="00967D38" w:rsidRPr="00AF01CA">
        <w:rPr>
          <w:rFonts w:ascii="Square721 BT" w:hAnsi="Square721 BT"/>
          <w:sz w:val="21"/>
          <w:szCs w:val="21"/>
        </w:rPr>
        <w:t>n</w:t>
      </w:r>
      <w:r w:rsidR="00967D38" w:rsidRPr="00AF01CA">
        <w:rPr>
          <w:rFonts w:ascii="Square721 BT" w:hAnsi="Square721 BT"/>
          <w:sz w:val="21"/>
          <w:szCs w:val="21"/>
        </w:rPr>
        <w:t>noch erkrankt</w:t>
      </w:r>
      <w:r w:rsidR="00773E92" w:rsidRPr="00AF01CA">
        <w:rPr>
          <w:rFonts w:ascii="Square721 BT" w:hAnsi="Square721 BT"/>
          <w:sz w:val="21"/>
          <w:szCs w:val="21"/>
        </w:rPr>
        <w:t>,</w:t>
      </w:r>
      <w:r w:rsidR="00967D38" w:rsidRPr="00AF01CA">
        <w:rPr>
          <w:rFonts w:ascii="Square721 BT" w:hAnsi="Square721 BT"/>
          <w:sz w:val="21"/>
          <w:szCs w:val="21"/>
        </w:rPr>
        <w:t xml:space="preserve"> ist die </w:t>
      </w:r>
      <w:r w:rsidR="00773E92" w:rsidRPr="00AF01CA">
        <w:rPr>
          <w:rFonts w:ascii="Square721 BT" w:hAnsi="Square721 BT"/>
          <w:sz w:val="21"/>
          <w:szCs w:val="21"/>
        </w:rPr>
        <w:t>Pflegestelle</w:t>
      </w:r>
      <w:r w:rsidR="00967D38" w:rsidRPr="00AF01CA">
        <w:rPr>
          <w:rFonts w:ascii="Square721 BT" w:hAnsi="Square721 BT"/>
          <w:sz w:val="21"/>
          <w:szCs w:val="21"/>
        </w:rPr>
        <w:t xml:space="preserve"> berechtigt</w:t>
      </w:r>
      <w:r w:rsidR="00773E92" w:rsidRPr="00AF01CA">
        <w:rPr>
          <w:rFonts w:ascii="Square721 BT" w:hAnsi="Square721 BT"/>
          <w:sz w:val="21"/>
          <w:szCs w:val="21"/>
        </w:rPr>
        <w:t>, es einem</w:t>
      </w:r>
      <w:r w:rsidR="00010A43" w:rsidRPr="00AF01CA">
        <w:rPr>
          <w:rFonts w:ascii="Square721 BT" w:hAnsi="Square721 BT"/>
          <w:sz w:val="21"/>
          <w:szCs w:val="21"/>
        </w:rPr>
        <w:t xml:space="preserve"> </w:t>
      </w:r>
      <w:r w:rsidR="00967D38" w:rsidRPr="00AF01CA">
        <w:rPr>
          <w:rFonts w:ascii="Square721 BT" w:hAnsi="Square721 BT"/>
          <w:sz w:val="21"/>
          <w:szCs w:val="21"/>
        </w:rPr>
        <w:t xml:space="preserve">kundigen Tierarzt </w:t>
      </w:r>
      <w:r w:rsidR="00773E92" w:rsidRPr="00AF01CA">
        <w:rPr>
          <w:rFonts w:ascii="Square721 BT" w:hAnsi="Square721 BT"/>
          <w:sz w:val="21"/>
          <w:szCs w:val="21"/>
        </w:rPr>
        <w:t>vorzu</w:t>
      </w:r>
      <w:r w:rsidR="009F6B28" w:rsidRPr="00AF01CA">
        <w:rPr>
          <w:rFonts w:ascii="Square721 BT" w:hAnsi="Square721 BT"/>
          <w:sz w:val="21"/>
          <w:szCs w:val="21"/>
        </w:rPr>
        <w:t>s</w:t>
      </w:r>
      <w:r w:rsidR="00773E92" w:rsidRPr="00AF01CA">
        <w:rPr>
          <w:rFonts w:ascii="Square721 BT" w:hAnsi="Square721 BT"/>
          <w:sz w:val="21"/>
          <w:szCs w:val="21"/>
        </w:rPr>
        <w:t>tellen</w:t>
      </w:r>
      <w:r w:rsidR="00967D38" w:rsidRPr="00AF01CA">
        <w:rPr>
          <w:rFonts w:ascii="Square721 BT" w:hAnsi="Square721 BT"/>
          <w:sz w:val="21"/>
          <w:szCs w:val="21"/>
        </w:rPr>
        <w:t xml:space="preserve"> und allein die Entscheidungen über das weitere Vorge</w:t>
      </w:r>
      <w:r w:rsidR="009F6B28" w:rsidRPr="00AF01CA">
        <w:rPr>
          <w:rFonts w:ascii="Square721 BT" w:hAnsi="Square721 BT"/>
          <w:sz w:val="21"/>
          <w:szCs w:val="21"/>
        </w:rPr>
        <w:t>hen zu treffen. Die</w:t>
      </w:r>
      <w:r w:rsidR="00967D38" w:rsidRPr="00AF01CA">
        <w:rPr>
          <w:rFonts w:ascii="Square721 BT" w:hAnsi="Square721 BT"/>
          <w:sz w:val="21"/>
          <w:szCs w:val="21"/>
        </w:rPr>
        <w:t xml:space="preserve">s betrifft sowohl </w:t>
      </w:r>
      <w:r w:rsidR="00E57C35" w:rsidRPr="00AF01CA">
        <w:rPr>
          <w:rFonts w:ascii="Square721 BT" w:hAnsi="Square721 BT"/>
          <w:sz w:val="21"/>
          <w:szCs w:val="21"/>
        </w:rPr>
        <w:t xml:space="preserve">die Wahl der </w:t>
      </w:r>
      <w:r w:rsidR="00967D38" w:rsidRPr="00AF01CA">
        <w:rPr>
          <w:rFonts w:ascii="Square721 BT" w:hAnsi="Square721 BT"/>
          <w:sz w:val="21"/>
          <w:szCs w:val="21"/>
        </w:rPr>
        <w:t xml:space="preserve">Behandlungsmethoden, als auch </w:t>
      </w:r>
      <w:r w:rsidR="00E57C35" w:rsidRPr="00AF01CA">
        <w:rPr>
          <w:rFonts w:ascii="Square721 BT" w:hAnsi="Square721 BT"/>
          <w:sz w:val="21"/>
          <w:szCs w:val="21"/>
        </w:rPr>
        <w:t>die Entscheidung über das</w:t>
      </w:r>
      <w:r w:rsidR="00967D38" w:rsidRPr="00AF01CA">
        <w:rPr>
          <w:rFonts w:ascii="Square721 BT" w:hAnsi="Square721 BT"/>
          <w:sz w:val="21"/>
          <w:szCs w:val="21"/>
        </w:rPr>
        <w:t xml:space="preserve"> Einschläfern i</w:t>
      </w:r>
      <w:r w:rsidR="009F6B28" w:rsidRPr="00AF01CA">
        <w:rPr>
          <w:rFonts w:ascii="Square721 BT" w:hAnsi="Square721 BT"/>
          <w:sz w:val="21"/>
          <w:szCs w:val="21"/>
        </w:rPr>
        <w:t>n</w:t>
      </w:r>
      <w:r w:rsidR="00967D38" w:rsidRPr="00AF01CA">
        <w:rPr>
          <w:rFonts w:ascii="Square721 BT" w:hAnsi="Square721 BT"/>
          <w:sz w:val="21"/>
          <w:szCs w:val="21"/>
        </w:rPr>
        <w:t xml:space="preserve"> schweren Fällen</w:t>
      </w:r>
      <w:r w:rsidR="008C198E" w:rsidRPr="00AF01CA">
        <w:rPr>
          <w:rFonts w:ascii="Square721 BT" w:hAnsi="Square721 BT"/>
          <w:sz w:val="21"/>
          <w:szCs w:val="21"/>
        </w:rPr>
        <w:t>, falls der Halter nich</w:t>
      </w:r>
      <w:r w:rsidR="009F6B28" w:rsidRPr="00AF01CA">
        <w:rPr>
          <w:rFonts w:ascii="Square721 BT" w:hAnsi="Square721 BT"/>
          <w:sz w:val="21"/>
          <w:szCs w:val="21"/>
        </w:rPr>
        <w:t>t</w:t>
      </w:r>
      <w:r w:rsidR="008C198E" w:rsidRPr="00AF01CA">
        <w:rPr>
          <w:rFonts w:ascii="Square721 BT" w:hAnsi="Square721 BT"/>
          <w:sz w:val="21"/>
          <w:szCs w:val="21"/>
        </w:rPr>
        <w:t xml:space="preserve"> vorher informiert we</w:t>
      </w:r>
      <w:r w:rsidR="008C198E" w:rsidRPr="00AF01CA">
        <w:rPr>
          <w:rFonts w:ascii="Square721 BT" w:hAnsi="Square721 BT"/>
          <w:sz w:val="21"/>
          <w:szCs w:val="21"/>
        </w:rPr>
        <w:t>r</w:t>
      </w:r>
      <w:r w:rsidR="008C198E" w:rsidRPr="00AF01CA">
        <w:rPr>
          <w:rFonts w:ascii="Square721 BT" w:hAnsi="Square721 BT"/>
          <w:sz w:val="21"/>
          <w:szCs w:val="21"/>
        </w:rPr>
        <w:t>den kann und eine Entscheidung zum Wohl des Tieres getroffen werden muss.</w:t>
      </w:r>
      <w:r w:rsidR="00967D38" w:rsidRPr="00AF01CA">
        <w:rPr>
          <w:rFonts w:ascii="Square721 BT" w:hAnsi="Square721 BT"/>
          <w:sz w:val="21"/>
          <w:szCs w:val="21"/>
        </w:rPr>
        <w:t xml:space="preserve"> Aus dem Tod des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="00246511" w:rsidRPr="00AF01CA">
        <w:rPr>
          <w:rFonts w:ascii="Square721 BT" w:hAnsi="Square721 BT"/>
          <w:sz w:val="21"/>
          <w:szCs w:val="21"/>
        </w:rPr>
        <w:t>s</w:t>
      </w:r>
      <w:r w:rsidR="00967D38" w:rsidRPr="00AF01CA">
        <w:rPr>
          <w:rFonts w:ascii="Square721 BT" w:hAnsi="Square721 BT"/>
          <w:sz w:val="21"/>
          <w:szCs w:val="21"/>
        </w:rPr>
        <w:t xml:space="preserve"> ergeben sich keine Regressansprüche des </w:t>
      </w:r>
      <w:r w:rsidR="00773E92" w:rsidRPr="00AF01CA">
        <w:rPr>
          <w:rFonts w:ascii="Square721 BT" w:hAnsi="Square721 BT"/>
          <w:sz w:val="21"/>
          <w:szCs w:val="21"/>
        </w:rPr>
        <w:t>Halters</w:t>
      </w:r>
      <w:r w:rsidR="00967D38" w:rsidRPr="00AF01CA">
        <w:rPr>
          <w:rFonts w:ascii="Square721 BT" w:hAnsi="Square721 BT"/>
          <w:sz w:val="21"/>
          <w:szCs w:val="21"/>
        </w:rPr>
        <w:t xml:space="preserve"> gegenüber der </w:t>
      </w:r>
      <w:r w:rsidR="00773E92" w:rsidRPr="00AF01CA">
        <w:rPr>
          <w:rFonts w:ascii="Square721 BT" w:hAnsi="Square721 BT"/>
          <w:sz w:val="21"/>
          <w:szCs w:val="21"/>
        </w:rPr>
        <w:t>Pflegestelle.</w:t>
      </w:r>
      <w:r w:rsidR="00E57C35" w:rsidRPr="00AF01CA">
        <w:rPr>
          <w:rFonts w:ascii="Square721 BT" w:hAnsi="Square721 BT"/>
          <w:sz w:val="21"/>
          <w:szCs w:val="21"/>
        </w:rPr>
        <w:t xml:space="preserve"> </w:t>
      </w:r>
      <w:r w:rsidR="00967D38" w:rsidRPr="00AF01CA">
        <w:rPr>
          <w:rFonts w:ascii="Square721 BT" w:hAnsi="Square721 BT"/>
          <w:sz w:val="21"/>
          <w:szCs w:val="21"/>
        </w:rPr>
        <w:t>Die Ko</w:t>
      </w:r>
      <w:r w:rsidR="00967D38" w:rsidRPr="00AF01CA">
        <w:rPr>
          <w:rFonts w:ascii="Square721 BT" w:hAnsi="Square721 BT"/>
          <w:sz w:val="21"/>
          <w:szCs w:val="21"/>
        </w:rPr>
        <w:t>s</w:t>
      </w:r>
      <w:r w:rsidR="00967D38" w:rsidRPr="00AF01CA">
        <w:rPr>
          <w:rFonts w:ascii="Square721 BT" w:hAnsi="Square721 BT"/>
          <w:sz w:val="21"/>
          <w:szCs w:val="21"/>
        </w:rPr>
        <w:t>ten für</w:t>
      </w:r>
      <w:r w:rsidR="00773E92" w:rsidRPr="00AF01CA">
        <w:rPr>
          <w:rFonts w:ascii="Square721 BT" w:hAnsi="Square721 BT"/>
          <w:sz w:val="21"/>
          <w:szCs w:val="21"/>
        </w:rPr>
        <w:t xml:space="preserve"> Tierarztbehandlungen </w:t>
      </w:r>
      <w:r w:rsidR="00E57C35" w:rsidRPr="00AF01CA">
        <w:rPr>
          <w:rFonts w:ascii="Square721 BT" w:hAnsi="Square721 BT"/>
          <w:sz w:val="21"/>
          <w:szCs w:val="21"/>
        </w:rPr>
        <w:t>gehen</w:t>
      </w:r>
      <w:r w:rsidR="00773E92" w:rsidRPr="00AF01CA">
        <w:rPr>
          <w:rFonts w:ascii="Square721 BT" w:hAnsi="Square721 BT"/>
          <w:sz w:val="21"/>
          <w:szCs w:val="21"/>
        </w:rPr>
        <w:t xml:space="preserve"> zu Lasten des</w:t>
      </w:r>
      <w:r w:rsidR="00967D38" w:rsidRPr="00AF01CA">
        <w:rPr>
          <w:rFonts w:ascii="Square721 BT" w:hAnsi="Square721 BT"/>
          <w:sz w:val="21"/>
          <w:szCs w:val="21"/>
        </w:rPr>
        <w:t xml:space="preserve"> </w:t>
      </w:r>
      <w:r w:rsidR="00773E92" w:rsidRPr="00AF01CA">
        <w:rPr>
          <w:rFonts w:ascii="Square721 BT" w:hAnsi="Square721 BT"/>
          <w:sz w:val="21"/>
          <w:szCs w:val="21"/>
        </w:rPr>
        <w:t>Ha</w:t>
      </w:r>
      <w:r w:rsidR="00773E92" w:rsidRPr="00AF01CA">
        <w:rPr>
          <w:rFonts w:ascii="Square721 BT" w:hAnsi="Square721 BT"/>
          <w:sz w:val="21"/>
          <w:szCs w:val="21"/>
        </w:rPr>
        <w:t>l</w:t>
      </w:r>
      <w:r w:rsidR="00773E92" w:rsidRPr="00AF01CA">
        <w:rPr>
          <w:rFonts w:ascii="Square721 BT" w:hAnsi="Square721 BT"/>
          <w:sz w:val="21"/>
          <w:szCs w:val="21"/>
        </w:rPr>
        <w:t>ters.</w:t>
      </w:r>
    </w:p>
    <w:p w:rsidR="00967D38" w:rsidRPr="00AF01CA" w:rsidRDefault="00967D38" w:rsidP="00967D38">
      <w:pPr>
        <w:jc w:val="both"/>
        <w:rPr>
          <w:rFonts w:ascii="Square721 BT" w:hAnsi="Square721 BT"/>
          <w:sz w:val="21"/>
          <w:szCs w:val="21"/>
        </w:rPr>
      </w:pPr>
    </w:p>
    <w:p w:rsidR="00967D38" w:rsidRPr="00AF01CA" w:rsidRDefault="00967D38" w:rsidP="00967D38">
      <w:pPr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t xml:space="preserve">Der Verbleib des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="00CD544B" w:rsidRPr="00AF01CA">
        <w:rPr>
          <w:rFonts w:ascii="Square721 BT" w:hAnsi="Square721 BT"/>
          <w:sz w:val="21"/>
          <w:szCs w:val="21"/>
        </w:rPr>
        <w:t>s</w:t>
      </w:r>
      <w:r w:rsidRPr="00AF01CA">
        <w:rPr>
          <w:rFonts w:ascii="Square721 BT" w:hAnsi="Square721 BT"/>
          <w:sz w:val="21"/>
          <w:szCs w:val="21"/>
        </w:rPr>
        <w:t xml:space="preserve"> in der Pflegestelle endet </w:t>
      </w:r>
      <w:r w:rsidR="0011285D" w:rsidRPr="00AF01CA">
        <w:rPr>
          <w:rFonts w:ascii="Square721 BT" w:hAnsi="Square721 BT"/>
          <w:sz w:val="21"/>
          <w:szCs w:val="21"/>
        </w:rPr>
        <w:t>am</w:t>
      </w:r>
      <w:r w:rsidR="00550B5B" w:rsidRPr="00AF01CA">
        <w:rPr>
          <w:rFonts w:ascii="Square721 BT" w:hAnsi="Square721 BT"/>
          <w:sz w:val="21"/>
          <w:szCs w:val="21"/>
        </w:rPr>
        <w:t xml:space="preserve"> oben </w:t>
      </w:r>
      <w:r w:rsidR="00B25C96" w:rsidRPr="00AF01CA">
        <w:rPr>
          <w:rFonts w:ascii="Square721 BT" w:hAnsi="Square721 BT"/>
          <w:sz w:val="21"/>
          <w:szCs w:val="21"/>
        </w:rPr>
        <w:t>angegebenen</w:t>
      </w:r>
      <w:r w:rsidR="00550B5B" w:rsidRPr="00AF01CA">
        <w:rPr>
          <w:rFonts w:ascii="Square721 BT" w:hAnsi="Square721 BT"/>
          <w:sz w:val="21"/>
          <w:szCs w:val="21"/>
        </w:rPr>
        <w:t xml:space="preserve"> D</w:t>
      </w:r>
      <w:r w:rsidR="00550B5B" w:rsidRPr="00AF01CA">
        <w:rPr>
          <w:rFonts w:ascii="Square721 BT" w:hAnsi="Square721 BT"/>
          <w:sz w:val="21"/>
          <w:szCs w:val="21"/>
        </w:rPr>
        <w:t>a</w:t>
      </w:r>
      <w:r w:rsidR="00550B5B" w:rsidRPr="00AF01CA">
        <w:rPr>
          <w:rFonts w:ascii="Square721 BT" w:hAnsi="Square721 BT"/>
          <w:sz w:val="21"/>
          <w:szCs w:val="21"/>
        </w:rPr>
        <w:t xml:space="preserve">tum. </w:t>
      </w:r>
      <w:r w:rsidRPr="00AF01CA">
        <w:rPr>
          <w:rFonts w:ascii="Square721 BT" w:hAnsi="Square721 BT"/>
          <w:sz w:val="21"/>
          <w:szCs w:val="21"/>
        </w:rPr>
        <w:t xml:space="preserve">Falls sich bis zu diesem Zeitpunkt der </w:t>
      </w:r>
      <w:r w:rsidR="008869EF" w:rsidRPr="00AF01CA">
        <w:rPr>
          <w:rFonts w:ascii="Square721 BT" w:hAnsi="Square721 BT"/>
          <w:sz w:val="21"/>
          <w:szCs w:val="21"/>
        </w:rPr>
        <w:t>Halter</w:t>
      </w:r>
      <w:r w:rsidRPr="00AF01CA">
        <w:rPr>
          <w:rFonts w:ascii="Square721 BT" w:hAnsi="Square721 BT"/>
          <w:sz w:val="21"/>
          <w:szCs w:val="21"/>
        </w:rPr>
        <w:t xml:space="preserve"> nicht zu der Abholung des Ti</w:t>
      </w:r>
      <w:r w:rsidRPr="00AF01CA">
        <w:rPr>
          <w:rFonts w:ascii="Square721 BT" w:hAnsi="Square721 BT"/>
          <w:sz w:val="21"/>
          <w:szCs w:val="21"/>
        </w:rPr>
        <w:t>e</w:t>
      </w:r>
      <w:r w:rsidRPr="00AF01CA">
        <w:rPr>
          <w:rFonts w:ascii="Square721 BT" w:hAnsi="Square721 BT"/>
          <w:sz w:val="21"/>
          <w:szCs w:val="21"/>
        </w:rPr>
        <w:t>re</w:t>
      </w:r>
      <w:r w:rsidR="008869EF" w:rsidRPr="00AF01CA">
        <w:rPr>
          <w:rFonts w:ascii="Square721 BT" w:hAnsi="Square721 BT"/>
          <w:sz w:val="21"/>
          <w:szCs w:val="21"/>
        </w:rPr>
        <w:t>s</w:t>
      </w:r>
      <w:r w:rsidRPr="00AF01CA">
        <w:rPr>
          <w:rFonts w:ascii="Square721 BT" w:hAnsi="Square721 BT"/>
          <w:sz w:val="21"/>
          <w:szCs w:val="21"/>
        </w:rPr>
        <w:t xml:space="preserve"> geäu</w:t>
      </w:r>
      <w:r w:rsidR="008869EF" w:rsidRPr="00AF01CA">
        <w:rPr>
          <w:rFonts w:ascii="Square721 BT" w:hAnsi="Square721 BT"/>
          <w:sz w:val="21"/>
          <w:szCs w:val="21"/>
        </w:rPr>
        <w:t>ss</w:t>
      </w:r>
      <w:r w:rsidRPr="00AF01CA">
        <w:rPr>
          <w:rFonts w:ascii="Square721 BT" w:hAnsi="Square721 BT"/>
          <w:sz w:val="21"/>
          <w:szCs w:val="21"/>
        </w:rPr>
        <w:t xml:space="preserve">ert hat, keine Verlängerung des Pflegezeitraums vereinbart wurde oder der </w:t>
      </w:r>
      <w:r w:rsidR="009927E9" w:rsidRPr="00AF01CA">
        <w:rPr>
          <w:rFonts w:ascii="Square721 BT" w:hAnsi="Square721 BT"/>
          <w:sz w:val="21"/>
          <w:szCs w:val="21"/>
        </w:rPr>
        <w:t>Halter</w:t>
      </w:r>
      <w:r w:rsidRPr="00AF01CA">
        <w:rPr>
          <w:rFonts w:ascii="Square721 BT" w:hAnsi="Square721 BT"/>
          <w:sz w:val="21"/>
          <w:szCs w:val="21"/>
        </w:rPr>
        <w:t xml:space="preserve"> verstorben ist</w:t>
      </w:r>
      <w:r w:rsidR="00550B5B" w:rsidRPr="00AF01CA">
        <w:rPr>
          <w:rFonts w:ascii="Square721 BT" w:hAnsi="Square721 BT"/>
          <w:sz w:val="21"/>
          <w:szCs w:val="21"/>
        </w:rPr>
        <w:t>,</w:t>
      </w:r>
      <w:r w:rsidRPr="00AF01CA">
        <w:rPr>
          <w:rFonts w:ascii="Square721 BT" w:hAnsi="Square721 BT"/>
          <w:sz w:val="21"/>
          <w:szCs w:val="21"/>
        </w:rPr>
        <w:t xml:space="preserve"> geht das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Pr="00AF01CA">
        <w:rPr>
          <w:rFonts w:ascii="Square721 BT" w:hAnsi="Square721 BT"/>
          <w:sz w:val="21"/>
          <w:szCs w:val="21"/>
        </w:rPr>
        <w:t xml:space="preserve"> </w:t>
      </w:r>
      <w:r w:rsidR="003F4F3A" w:rsidRPr="00AF01CA">
        <w:rPr>
          <w:rFonts w:ascii="Square721 BT" w:hAnsi="Square721 BT"/>
          <w:sz w:val="21"/>
          <w:szCs w:val="21"/>
        </w:rPr>
        <w:t xml:space="preserve">nach </w:t>
      </w:r>
      <w:r w:rsidR="009F6B28" w:rsidRPr="00AF01CA">
        <w:rPr>
          <w:rFonts w:ascii="Square721 BT" w:hAnsi="Square721 BT"/>
          <w:sz w:val="21"/>
          <w:szCs w:val="21"/>
        </w:rPr>
        <w:t>zwei</w:t>
      </w:r>
      <w:r w:rsidR="003F4F3A" w:rsidRPr="00AF01CA">
        <w:rPr>
          <w:rFonts w:ascii="Square721 BT" w:hAnsi="Square721 BT"/>
          <w:sz w:val="21"/>
          <w:szCs w:val="21"/>
        </w:rPr>
        <w:t xml:space="preserve"> Wochen </w:t>
      </w:r>
      <w:r w:rsidRPr="00AF01CA">
        <w:rPr>
          <w:rFonts w:ascii="Square721 BT" w:hAnsi="Square721 BT"/>
          <w:sz w:val="21"/>
          <w:szCs w:val="21"/>
        </w:rPr>
        <w:t xml:space="preserve">in das Eigentum </w:t>
      </w:r>
      <w:r w:rsidR="009927E9" w:rsidRPr="00AF01CA">
        <w:rPr>
          <w:rFonts w:ascii="Square721 BT" w:hAnsi="Square721 BT"/>
          <w:sz w:val="21"/>
          <w:szCs w:val="21"/>
        </w:rPr>
        <w:t>der</w:t>
      </w:r>
      <w:r w:rsidRPr="00AF01CA">
        <w:rPr>
          <w:rFonts w:ascii="Square721 BT" w:hAnsi="Square721 BT"/>
          <w:sz w:val="21"/>
          <w:szCs w:val="21"/>
        </w:rPr>
        <w:t xml:space="preserve"> </w:t>
      </w:r>
      <w:r w:rsidR="009927E9" w:rsidRPr="00AF01CA">
        <w:rPr>
          <w:rFonts w:ascii="Square721 BT" w:hAnsi="Square721 BT"/>
          <w:sz w:val="21"/>
          <w:szCs w:val="21"/>
        </w:rPr>
        <w:t>Pflegestelle</w:t>
      </w:r>
      <w:r w:rsidRPr="00AF01CA">
        <w:rPr>
          <w:rFonts w:ascii="Square721 BT" w:hAnsi="Square721 BT"/>
          <w:sz w:val="21"/>
          <w:szCs w:val="21"/>
        </w:rPr>
        <w:t xml:space="preserve"> über.</w:t>
      </w:r>
      <w:r w:rsidR="007C3919" w:rsidRPr="00AF01CA">
        <w:rPr>
          <w:rFonts w:ascii="Square721 BT" w:hAnsi="Square721 BT"/>
          <w:sz w:val="21"/>
          <w:szCs w:val="21"/>
        </w:rPr>
        <w:t xml:space="preserve"> </w:t>
      </w:r>
      <w:r w:rsidRPr="00AF01CA">
        <w:rPr>
          <w:rFonts w:ascii="Square721 BT" w:hAnsi="Square721 BT"/>
          <w:sz w:val="21"/>
          <w:szCs w:val="21"/>
        </w:rPr>
        <w:t xml:space="preserve">Die </w:t>
      </w:r>
      <w:r w:rsidR="009927E9" w:rsidRPr="00AF01CA">
        <w:rPr>
          <w:rFonts w:ascii="Square721 BT" w:hAnsi="Square721 BT"/>
          <w:sz w:val="21"/>
          <w:szCs w:val="21"/>
        </w:rPr>
        <w:t>Pflegestelle</w:t>
      </w:r>
      <w:r w:rsidR="00DB353F" w:rsidRPr="00AF01CA">
        <w:rPr>
          <w:rFonts w:ascii="Square721 BT" w:hAnsi="Square721 BT"/>
          <w:sz w:val="21"/>
          <w:szCs w:val="21"/>
        </w:rPr>
        <w:t xml:space="preserve"> ist dann berechtigt,</w:t>
      </w:r>
      <w:r w:rsidRPr="00AF01CA">
        <w:rPr>
          <w:rFonts w:ascii="Square721 BT" w:hAnsi="Square721 BT"/>
          <w:sz w:val="21"/>
          <w:szCs w:val="21"/>
        </w:rPr>
        <w:t xml:space="preserve"> das</w:t>
      </w:r>
      <w:r w:rsidR="00DB353F" w:rsidRPr="00AF01CA">
        <w:rPr>
          <w:rFonts w:ascii="Square721 BT" w:hAnsi="Square721 BT"/>
          <w:sz w:val="21"/>
          <w:szCs w:val="21"/>
        </w:rPr>
        <w:t xml:space="preserve">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Pr="00AF01CA">
        <w:rPr>
          <w:rFonts w:ascii="Square721 BT" w:hAnsi="Square721 BT"/>
          <w:sz w:val="21"/>
          <w:szCs w:val="21"/>
        </w:rPr>
        <w:t xml:space="preserve"> in gute Hände zu ve</w:t>
      </w:r>
      <w:r w:rsidRPr="00AF01CA">
        <w:rPr>
          <w:rFonts w:ascii="Square721 BT" w:hAnsi="Square721 BT"/>
          <w:sz w:val="21"/>
          <w:szCs w:val="21"/>
        </w:rPr>
        <w:t>r</w:t>
      </w:r>
      <w:r w:rsidRPr="00AF01CA">
        <w:rPr>
          <w:rFonts w:ascii="Square721 BT" w:hAnsi="Square721 BT"/>
          <w:sz w:val="21"/>
          <w:szCs w:val="21"/>
        </w:rPr>
        <w:t>mit</w:t>
      </w:r>
      <w:r w:rsidR="00DB353F" w:rsidRPr="00AF01CA">
        <w:rPr>
          <w:rFonts w:ascii="Square721 BT" w:hAnsi="Square721 BT"/>
          <w:sz w:val="21"/>
          <w:szCs w:val="21"/>
        </w:rPr>
        <w:t>teln.</w:t>
      </w:r>
    </w:p>
    <w:p w:rsidR="00967D38" w:rsidRPr="00AF01CA" w:rsidRDefault="00967D38" w:rsidP="00967D38">
      <w:pPr>
        <w:jc w:val="both"/>
        <w:rPr>
          <w:rFonts w:ascii="Square721 BT" w:hAnsi="Square721 BT"/>
          <w:sz w:val="21"/>
          <w:szCs w:val="21"/>
        </w:rPr>
      </w:pPr>
    </w:p>
    <w:p w:rsidR="00B0189E" w:rsidRPr="00AF01CA" w:rsidRDefault="00B0189E" w:rsidP="00B0189E">
      <w:pPr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t xml:space="preserve">Im Falle eines Ablebens des </w:t>
      </w:r>
      <w:r w:rsidR="00010A43" w:rsidRPr="00AF01CA">
        <w:rPr>
          <w:rFonts w:ascii="Square721 BT" w:hAnsi="Square721 BT"/>
          <w:sz w:val="21"/>
          <w:szCs w:val="21"/>
        </w:rPr>
        <w:fldChar w:fldCharType="begin"/>
      </w:r>
      <w:r w:rsidR="00010A43" w:rsidRPr="00AF01CA">
        <w:rPr>
          <w:rFonts w:ascii="Square721 BT" w:hAnsi="Square721 BT"/>
          <w:sz w:val="21"/>
          <w:szCs w:val="21"/>
        </w:rPr>
        <w:instrText xml:space="preserve"> REF  Tierart  \* MERGEFORMAT </w:instrText>
      </w:r>
      <w:r w:rsidR="00010A43" w:rsidRPr="00AF01CA">
        <w:rPr>
          <w:rFonts w:ascii="Square721 BT" w:hAnsi="Square721 BT"/>
          <w:sz w:val="21"/>
          <w:szCs w:val="21"/>
        </w:rPr>
        <w:fldChar w:fldCharType="separate"/>
      </w:r>
      <w:r w:rsidR="00A75768" w:rsidRPr="00AF01CA">
        <w:rPr>
          <w:rFonts w:ascii="Square721 BT" w:hAnsi="Square721 BT"/>
          <w:sz w:val="21"/>
          <w:szCs w:val="21"/>
        </w:rPr>
        <w:t>Kaninchen</w:t>
      </w:r>
      <w:r w:rsidR="00010A43" w:rsidRPr="00AF01CA">
        <w:rPr>
          <w:rFonts w:ascii="Square721 BT" w:hAnsi="Square721 BT"/>
          <w:sz w:val="21"/>
          <w:szCs w:val="21"/>
        </w:rPr>
        <w:fldChar w:fldCharType="end"/>
      </w:r>
      <w:r w:rsidRPr="00AF01CA">
        <w:rPr>
          <w:rFonts w:ascii="Square721 BT" w:hAnsi="Square721 BT"/>
          <w:sz w:val="21"/>
          <w:szCs w:val="21"/>
        </w:rPr>
        <w:t>s soll wie folgt verfahren werden:</w:t>
      </w:r>
    </w:p>
    <w:p w:rsidR="00B0189E" w:rsidRPr="00AF01CA" w:rsidRDefault="00B0189E" w:rsidP="00B0189E">
      <w:pPr>
        <w:jc w:val="both"/>
        <w:rPr>
          <w:rFonts w:ascii="Square721 BT" w:hAnsi="Square721 BT"/>
          <w:sz w:val="21"/>
          <w:szCs w:val="21"/>
        </w:rPr>
      </w:pPr>
    </w:p>
    <w:bookmarkStart w:id="19" w:name="Ableben"/>
    <w:p w:rsidR="00B0189E" w:rsidRPr="009707C5" w:rsidRDefault="00676EC4" w:rsidP="00B0189E">
      <w:pPr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Ableben"/>
            <w:enabled/>
            <w:calcOnExit w:val="0"/>
            <w:statusText w:type="text" w:val="Angabe zur Verfahrensweise bei Ableben des Tieres."/>
            <w:textInput/>
          </w:ffData>
        </w:fldChar>
      </w:r>
      <w:r>
        <w:rPr>
          <w:rFonts w:ascii="Square721 BT" w:hAnsi="Square721 BT"/>
          <w:sz w:val="24"/>
          <w:szCs w:val="24"/>
        </w:rPr>
        <w:instrText xml:space="preserve"> FORMTEXT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separate"/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sz w:val="24"/>
          <w:szCs w:val="24"/>
        </w:rPr>
        <w:fldChar w:fldCharType="end"/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189E" w:rsidRPr="00B93C09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B0189E" w:rsidRPr="00B93C09" w:rsidRDefault="00B0189E" w:rsidP="00B0189E">
            <w:pPr>
              <w:rPr>
                <w:rFonts w:ascii="Square721 BT" w:hAnsi="Square721 BT"/>
                <w:sz w:val="24"/>
                <w:szCs w:val="24"/>
              </w:rPr>
            </w:pPr>
          </w:p>
        </w:tc>
      </w:tr>
    </w:tbl>
    <w:p w:rsidR="009707C5" w:rsidRPr="009707C5" w:rsidRDefault="009707C5" w:rsidP="00B0189E">
      <w:pPr>
        <w:jc w:val="both"/>
        <w:rPr>
          <w:rFonts w:ascii="Square721 BT" w:hAnsi="Square721 BT"/>
          <w:sz w:val="24"/>
          <w:szCs w:val="24"/>
        </w:rPr>
      </w:pPr>
      <w:bookmarkStart w:id="20" w:name="OrtDatum"/>
    </w:p>
    <w:p w:rsidR="00AF20BE" w:rsidRPr="00AF01CA" w:rsidRDefault="00A47BDB" w:rsidP="00B0189E">
      <w:pPr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t xml:space="preserve">Für die Betreuung wird ein Betrag von </w:t>
      </w:r>
      <w:r w:rsidR="00AF01CA" w:rsidRPr="00AF01CA">
        <w:rPr>
          <w:rFonts w:ascii="Square721 BT" w:hAnsi="Square721 BT"/>
          <w:b/>
          <w:sz w:val="21"/>
          <w:szCs w:val="21"/>
          <w:u w:val="single"/>
        </w:rPr>
        <w:fldChar w:fldCharType="begin">
          <w:ffData>
            <w:name w:val="Gebuehr"/>
            <w:enabled/>
            <w:calcOnExit/>
            <w:statusText w:type="text" w:val="Gebühr pro Tag."/>
            <w:textInput>
              <w:type w:val="number"/>
              <w:format w:val="#.##0,00 €;(#.##0,00 €)"/>
            </w:textInput>
          </w:ffData>
        </w:fldChar>
      </w:r>
      <w:bookmarkStart w:id="21" w:name="Gebuehr"/>
      <w:r w:rsidR="00AF01CA" w:rsidRPr="00AF01CA">
        <w:rPr>
          <w:rFonts w:ascii="Square721 BT" w:hAnsi="Square721 BT"/>
          <w:b/>
          <w:sz w:val="21"/>
          <w:szCs w:val="21"/>
          <w:u w:val="single"/>
        </w:rPr>
        <w:instrText xml:space="preserve"> FORMTEXT </w:instrText>
      </w:r>
      <w:r w:rsidR="00AF01CA" w:rsidRPr="00AF01CA">
        <w:rPr>
          <w:rFonts w:ascii="Square721 BT" w:hAnsi="Square721 BT"/>
          <w:b/>
          <w:sz w:val="21"/>
          <w:szCs w:val="21"/>
          <w:u w:val="single"/>
        </w:rPr>
      </w:r>
      <w:r w:rsidR="00AF01CA" w:rsidRPr="00AF01CA">
        <w:rPr>
          <w:rFonts w:ascii="Square721 BT" w:hAnsi="Square721 BT"/>
          <w:b/>
          <w:sz w:val="21"/>
          <w:szCs w:val="21"/>
          <w:u w:val="single"/>
        </w:rPr>
        <w:fldChar w:fldCharType="separate"/>
      </w:r>
      <w:r w:rsidR="00AF01CA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AF01CA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AF01CA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AF01CA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AF01CA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AF01CA" w:rsidRPr="00AF01CA">
        <w:rPr>
          <w:rFonts w:ascii="Square721 BT" w:hAnsi="Square721 BT"/>
          <w:b/>
          <w:sz w:val="21"/>
          <w:szCs w:val="21"/>
          <w:u w:val="single"/>
        </w:rPr>
        <w:fldChar w:fldCharType="end"/>
      </w:r>
      <w:bookmarkEnd w:id="21"/>
      <w:r w:rsidRPr="00AF01CA">
        <w:rPr>
          <w:rFonts w:ascii="Square721 BT" w:hAnsi="Square721 BT"/>
          <w:sz w:val="21"/>
          <w:szCs w:val="21"/>
        </w:rPr>
        <w:t xml:space="preserve"> pro Tag erhoben.</w:t>
      </w:r>
      <w:r w:rsidR="00261646">
        <w:rPr>
          <w:rFonts w:ascii="Square721 BT" w:hAnsi="Square721 BT"/>
          <w:sz w:val="21"/>
          <w:szCs w:val="21"/>
        </w:rPr>
        <w:t xml:space="preserve"> </w:t>
      </w:r>
      <w:r w:rsidR="00AF20BE" w:rsidRPr="00AF01CA">
        <w:rPr>
          <w:rFonts w:ascii="Square721 BT" w:hAnsi="Square721 BT"/>
          <w:sz w:val="21"/>
          <w:szCs w:val="21"/>
        </w:rPr>
        <w:t xml:space="preserve">Futter wird </w:t>
      </w:r>
      <w:bookmarkStart w:id="22" w:name="Futter"/>
      <w:r w:rsidR="00676EC4" w:rsidRPr="00AF01CA">
        <w:rPr>
          <w:rFonts w:ascii="Square721 BT" w:hAnsi="Square721 BT"/>
          <w:sz w:val="21"/>
          <w:szCs w:val="21"/>
        </w:rPr>
        <w:fldChar w:fldCharType="begin">
          <w:ffData>
            <w:name w:val="Futter"/>
            <w:enabled/>
            <w:calcOnExit w:val="0"/>
            <w:statusText w:type="text" w:val="Angabe, wer für das Futter aufkommt."/>
            <w:ddList>
              <w:result w:val="1"/>
              <w:listEntry w:val="von der Pflegestelle"/>
              <w:listEntry w:val="vom Halter"/>
            </w:ddList>
          </w:ffData>
        </w:fldChar>
      </w:r>
      <w:r w:rsidR="00676EC4" w:rsidRPr="00AF01CA">
        <w:rPr>
          <w:rFonts w:ascii="Square721 BT" w:hAnsi="Square721 BT"/>
          <w:sz w:val="21"/>
          <w:szCs w:val="21"/>
        </w:rPr>
        <w:instrText xml:space="preserve"> FORMDROPDOWN </w:instrText>
      </w:r>
      <w:r w:rsidR="00012C4F" w:rsidRPr="00AF01CA">
        <w:rPr>
          <w:rFonts w:ascii="Square721 BT" w:hAnsi="Square721 BT"/>
          <w:sz w:val="21"/>
          <w:szCs w:val="21"/>
        </w:rPr>
      </w:r>
      <w:r w:rsidR="00676EC4" w:rsidRPr="00AF01CA">
        <w:rPr>
          <w:rFonts w:ascii="Square721 BT" w:hAnsi="Square721 BT"/>
          <w:sz w:val="21"/>
          <w:szCs w:val="21"/>
        </w:rPr>
        <w:fldChar w:fldCharType="end"/>
      </w:r>
      <w:bookmarkEnd w:id="22"/>
      <w:r w:rsidR="003E327B" w:rsidRPr="00AF01CA">
        <w:rPr>
          <w:rFonts w:ascii="Square721 BT" w:hAnsi="Square721 BT"/>
          <w:sz w:val="21"/>
          <w:szCs w:val="21"/>
        </w:rPr>
        <w:t xml:space="preserve"> </w:t>
      </w:r>
      <w:r w:rsidR="00AF20BE" w:rsidRPr="00AF01CA">
        <w:rPr>
          <w:rFonts w:ascii="Square721 BT" w:hAnsi="Square721 BT"/>
          <w:sz w:val="21"/>
          <w:szCs w:val="21"/>
        </w:rPr>
        <w:t>gestellt</w:t>
      </w:r>
      <w:r w:rsidR="009917C4" w:rsidRPr="00AF01CA">
        <w:rPr>
          <w:rFonts w:ascii="Square721 BT" w:hAnsi="Square721 BT"/>
          <w:sz w:val="21"/>
          <w:szCs w:val="21"/>
        </w:rPr>
        <w:t>.</w:t>
      </w:r>
    </w:p>
    <w:p w:rsidR="00AF20BE" w:rsidRPr="00AF01CA" w:rsidRDefault="00AF20BE" w:rsidP="00B0189E">
      <w:pPr>
        <w:jc w:val="both"/>
        <w:rPr>
          <w:rFonts w:ascii="Square721 BT" w:hAnsi="Square721 BT"/>
          <w:sz w:val="21"/>
          <w:szCs w:val="21"/>
        </w:rPr>
      </w:pPr>
    </w:p>
    <w:p w:rsidR="007C3919" w:rsidRPr="00AF01CA" w:rsidRDefault="007C3919" w:rsidP="00B0189E">
      <w:pPr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t xml:space="preserve">Die sich daraus ergebende Gesamtsumme beträgt </w:t>
      </w:r>
      <w:bookmarkStart w:id="23" w:name="Gesamtbetrag"/>
      <w:r w:rsidR="00012C4F" w:rsidRPr="00AF01CA">
        <w:rPr>
          <w:rFonts w:ascii="Square721 BT" w:hAnsi="Square721 BT"/>
          <w:b/>
          <w:sz w:val="21"/>
          <w:szCs w:val="21"/>
          <w:u w:val="single"/>
        </w:rPr>
        <w:fldChar w:fldCharType="begin">
          <w:ffData>
            <w:name w:val="Gesamtbetrag"/>
            <w:enabled/>
            <w:calcOnExit w:val="0"/>
            <w:textInput>
              <w:type w:val="number"/>
              <w:format w:val="#.##0,00"/>
            </w:textInput>
          </w:ffData>
        </w:fldChar>
      </w:r>
      <w:r w:rsidR="00012C4F" w:rsidRPr="00AF01CA">
        <w:rPr>
          <w:rFonts w:ascii="Square721 BT" w:hAnsi="Square721 BT"/>
          <w:b/>
          <w:sz w:val="21"/>
          <w:szCs w:val="21"/>
          <w:u w:val="single"/>
        </w:rPr>
        <w:instrText xml:space="preserve"> FORMTEXT </w:instrText>
      </w:r>
      <w:r w:rsidR="00012C4F" w:rsidRPr="00AF01CA">
        <w:rPr>
          <w:rFonts w:ascii="Square721 BT" w:hAnsi="Square721 BT"/>
          <w:b/>
          <w:sz w:val="21"/>
          <w:szCs w:val="21"/>
          <w:u w:val="single"/>
        </w:rPr>
      </w:r>
      <w:r w:rsidR="00012C4F" w:rsidRPr="00AF01CA">
        <w:rPr>
          <w:rFonts w:ascii="Square721 BT" w:hAnsi="Square721 BT"/>
          <w:b/>
          <w:sz w:val="21"/>
          <w:szCs w:val="21"/>
          <w:u w:val="single"/>
        </w:rPr>
        <w:fldChar w:fldCharType="separate"/>
      </w:r>
      <w:r w:rsidR="00012C4F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012C4F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012C4F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012C4F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012C4F" w:rsidRPr="00AF01CA">
        <w:rPr>
          <w:rFonts w:ascii="Square721 BT" w:hAnsi="Square721 BT"/>
          <w:b/>
          <w:noProof/>
          <w:sz w:val="21"/>
          <w:szCs w:val="21"/>
          <w:u w:val="single"/>
        </w:rPr>
        <w:t> </w:t>
      </w:r>
      <w:r w:rsidR="00012C4F" w:rsidRPr="00AF01CA">
        <w:rPr>
          <w:rFonts w:ascii="Square721 BT" w:hAnsi="Square721 BT"/>
          <w:b/>
          <w:sz w:val="21"/>
          <w:szCs w:val="21"/>
          <w:u w:val="single"/>
        </w:rPr>
        <w:fldChar w:fldCharType="end"/>
      </w:r>
      <w:bookmarkEnd w:id="23"/>
      <w:r w:rsidR="00012C4F" w:rsidRPr="00AF01CA">
        <w:rPr>
          <w:rFonts w:ascii="Square721 BT" w:hAnsi="Square721 BT"/>
          <w:sz w:val="21"/>
          <w:szCs w:val="21"/>
        </w:rPr>
        <w:t xml:space="preserve"> Euro</w:t>
      </w:r>
      <w:r w:rsidR="00762283" w:rsidRPr="00AF01CA">
        <w:rPr>
          <w:rFonts w:ascii="Square721 BT" w:hAnsi="Square721 BT"/>
          <w:sz w:val="21"/>
          <w:szCs w:val="21"/>
        </w:rPr>
        <w:t>, die im Voraus zu en</w:t>
      </w:r>
      <w:r w:rsidR="00762283" w:rsidRPr="00AF01CA">
        <w:rPr>
          <w:rFonts w:ascii="Square721 BT" w:hAnsi="Square721 BT"/>
          <w:sz w:val="21"/>
          <w:szCs w:val="21"/>
        </w:rPr>
        <w:t>t</w:t>
      </w:r>
      <w:r w:rsidR="00762283" w:rsidRPr="00AF01CA">
        <w:rPr>
          <w:rFonts w:ascii="Square721 BT" w:hAnsi="Square721 BT"/>
          <w:sz w:val="21"/>
          <w:szCs w:val="21"/>
        </w:rPr>
        <w:t>richten ist.</w:t>
      </w:r>
    </w:p>
    <w:p w:rsidR="00A47BDB" w:rsidRPr="00AF01CA" w:rsidRDefault="00A47BDB" w:rsidP="00B0189E">
      <w:pPr>
        <w:jc w:val="both"/>
        <w:rPr>
          <w:rFonts w:ascii="Square721 BT" w:hAnsi="Square721 BT"/>
          <w:sz w:val="21"/>
          <w:szCs w:val="21"/>
        </w:rPr>
      </w:pPr>
    </w:p>
    <w:p w:rsidR="009F6B28" w:rsidRPr="00AF01CA" w:rsidRDefault="009F6B28" w:rsidP="00261646">
      <w:pPr>
        <w:spacing w:line="360" w:lineRule="auto"/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fldChar w:fldCharType="begin">
          <w:ffData>
            <w:name w:val="AHalter"/>
            <w:enabled/>
            <w:calcOnExit w:val="0"/>
            <w:statusText w:type="text" w:val="Ausfertigung für den Halter."/>
            <w:checkBox>
              <w:sizeAuto/>
              <w:default w:val="0"/>
            </w:checkBox>
          </w:ffData>
        </w:fldChar>
      </w:r>
      <w:r w:rsidRPr="00AF01CA">
        <w:rPr>
          <w:rFonts w:ascii="Square721 BT" w:hAnsi="Square721 BT"/>
          <w:sz w:val="21"/>
          <w:szCs w:val="21"/>
        </w:rPr>
        <w:instrText xml:space="preserve"> FORMCHECKBOX </w:instrText>
      </w:r>
      <w:r w:rsidRPr="00AF01CA">
        <w:rPr>
          <w:rFonts w:ascii="Square721 BT" w:hAnsi="Square721 BT"/>
          <w:sz w:val="21"/>
          <w:szCs w:val="21"/>
        </w:rPr>
      </w:r>
      <w:r w:rsidRPr="00AF01CA">
        <w:rPr>
          <w:rFonts w:ascii="Square721 BT" w:hAnsi="Square721 BT"/>
          <w:sz w:val="21"/>
          <w:szCs w:val="21"/>
        </w:rPr>
        <w:fldChar w:fldCharType="end"/>
      </w:r>
      <w:r w:rsidRPr="00AF01CA">
        <w:rPr>
          <w:rFonts w:ascii="Square721 BT" w:hAnsi="Square721 BT"/>
          <w:sz w:val="21"/>
          <w:szCs w:val="21"/>
        </w:rPr>
        <w:t xml:space="preserve"> Für eine </w:t>
      </w:r>
      <w:r w:rsidR="00AF01CA">
        <w:rPr>
          <w:rFonts w:ascii="Square721 BT" w:hAnsi="Square721 BT"/>
          <w:sz w:val="21"/>
          <w:szCs w:val="21"/>
        </w:rPr>
        <w:t>evtl.</w:t>
      </w:r>
      <w:r w:rsidRPr="00AF01CA">
        <w:rPr>
          <w:rFonts w:ascii="Square721 BT" w:hAnsi="Square721 BT"/>
          <w:sz w:val="21"/>
          <w:szCs w:val="21"/>
        </w:rPr>
        <w:t xml:space="preserve"> tierärztliche Behandlung wird eine Kaution in Höhe von </w:t>
      </w:r>
      <w:r w:rsidRPr="00AF01CA">
        <w:rPr>
          <w:rFonts w:ascii="Square721 BT" w:hAnsi="Square721 BT"/>
          <w:b/>
          <w:sz w:val="21"/>
          <w:szCs w:val="21"/>
          <w:u w:val="single"/>
        </w:rPr>
        <w:fldChar w:fldCharType="begin">
          <w:ffData>
            <w:name w:val="Gesamtbetrag"/>
            <w:enabled/>
            <w:calcOnExit w:val="0"/>
            <w:textInput>
              <w:type w:val="number"/>
              <w:format w:val="#.##0,00"/>
            </w:textInput>
          </w:ffData>
        </w:fldChar>
      </w:r>
      <w:r w:rsidRPr="00AF01CA">
        <w:rPr>
          <w:rFonts w:ascii="Square721 BT" w:hAnsi="Square721 BT"/>
          <w:b/>
          <w:sz w:val="21"/>
          <w:szCs w:val="21"/>
          <w:u w:val="single"/>
        </w:rPr>
        <w:instrText xml:space="preserve"> FORMTEXT </w:instrText>
      </w:r>
      <w:r w:rsidRPr="00AF01CA">
        <w:rPr>
          <w:rFonts w:ascii="Square721 BT" w:hAnsi="Square721 BT"/>
          <w:b/>
          <w:sz w:val="21"/>
          <w:szCs w:val="21"/>
          <w:u w:val="single"/>
        </w:rPr>
      </w:r>
      <w:r w:rsidRPr="00AF01CA">
        <w:rPr>
          <w:rFonts w:ascii="Square721 BT" w:hAnsi="Square721 BT"/>
          <w:b/>
          <w:sz w:val="21"/>
          <w:szCs w:val="21"/>
          <w:u w:val="single"/>
        </w:rPr>
        <w:fldChar w:fldCharType="separate"/>
      </w:r>
      <w:r w:rsidRPr="00AF01CA">
        <w:rPr>
          <w:rFonts w:ascii="Arial" w:hAnsi="Arial" w:cs="Arial"/>
          <w:b/>
          <w:noProof/>
          <w:sz w:val="21"/>
          <w:szCs w:val="21"/>
          <w:u w:val="single"/>
        </w:rPr>
        <w:t> </w:t>
      </w:r>
      <w:r w:rsidRPr="00AF01CA">
        <w:rPr>
          <w:rFonts w:ascii="Arial" w:hAnsi="Arial" w:cs="Arial"/>
          <w:b/>
          <w:noProof/>
          <w:sz w:val="21"/>
          <w:szCs w:val="21"/>
          <w:u w:val="single"/>
        </w:rPr>
        <w:t> </w:t>
      </w:r>
      <w:r w:rsidRPr="00AF01CA">
        <w:rPr>
          <w:rFonts w:ascii="Arial" w:hAnsi="Arial" w:cs="Arial"/>
          <w:b/>
          <w:noProof/>
          <w:sz w:val="21"/>
          <w:szCs w:val="21"/>
          <w:u w:val="single"/>
        </w:rPr>
        <w:t> </w:t>
      </w:r>
      <w:r w:rsidRPr="00AF01CA">
        <w:rPr>
          <w:rFonts w:ascii="Arial" w:hAnsi="Arial" w:cs="Arial"/>
          <w:b/>
          <w:noProof/>
          <w:sz w:val="21"/>
          <w:szCs w:val="21"/>
          <w:u w:val="single"/>
        </w:rPr>
        <w:t> </w:t>
      </w:r>
      <w:r w:rsidRPr="00AF01CA">
        <w:rPr>
          <w:rFonts w:ascii="Arial" w:hAnsi="Arial" w:cs="Arial"/>
          <w:b/>
          <w:noProof/>
          <w:sz w:val="21"/>
          <w:szCs w:val="21"/>
          <w:u w:val="single"/>
        </w:rPr>
        <w:t> </w:t>
      </w:r>
      <w:r w:rsidRPr="00AF01CA">
        <w:rPr>
          <w:rFonts w:ascii="Square721 BT" w:hAnsi="Square721 BT"/>
          <w:b/>
          <w:sz w:val="21"/>
          <w:szCs w:val="21"/>
          <w:u w:val="single"/>
        </w:rPr>
        <w:fldChar w:fldCharType="end"/>
      </w:r>
      <w:r w:rsidRPr="00AF01CA">
        <w:rPr>
          <w:rFonts w:ascii="Square721 BT" w:hAnsi="Square721 BT"/>
          <w:sz w:val="21"/>
          <w:szCs w:val="21"/>
        </w:rPr>
        <w:t xml:space="preserve"> Euro hinterlegt.</w:t>
      </w:r>
    </w:p>
    <w:p w:rsidR="009F6B28" w:rsidRPr="00AF01CA" w:rsidRDefault="009F6B28" w:rsidP="00B0189E">
      <w:pPr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fldChar w:fldCharType="begin">
          <w:ffData>
            <w:name w:val="AHalter"/>
            <w:enabled/>
            <w:calcOnExit w:val="0"/>
            <w:statusText w:type="text" w:val="Ausfertigung für den Halter."/>
            <w:checkBox>
              <w:sizeAuto/>
              <w:default w:val="0"/>
            </w:checkBox>
          </w:ffData>
        </w:fldChar>
      </w:r>
      <w:r w:rsidRPr="00AF01CA">
        <w:rPr>
          <w:rFonts w:ascii="Square721 BT" w:hAnsi="Square721 BT"/>
          <w:sz w:val="21"/>
          <w:szCs w:val="21"/>
        </w:rPr>
        <w:instrText xml:space="preserve"> FORMCHECKBOX </w:instrText>
      </w:r>
      <w:r w:rsidRPr="00AF01CA">
        <w:rPr>
          <w:rFonts w:ascii="Square721 BT" w:hAnsi="Square721 BT"/>
          <w:sz w:val="21"/>
          <w:szCs w:val="21"/>
        </w:rPr>
      </w:r>
      <w:r w:rsidRPr="00AF01CA">
        <w:rPr>
          <w:rFonts w:ascii="Square721 BT" w:hAnsi="Square721 BT"/>
          <w:sz w:val="21"/>
          <w:szCs w:val="21"/>
        </w:rPr>
        <w:fldChar w:fldCharType="end"/>
      </w:r>
      <w:r w:rsidRPr="00AF01CA">
        <w:rPr>
          <w:rFonts w:ascii="Square721 BT" w:hAnsi="Square721 BT"/>
          <w:sz w:val="21"/>
          <w:szCs w:val="21"/>
        </w:rPr>
        <w:t xml:space="preserve"> Die Pflegestelle wird hiermit ermächtigt, die notwendigen Behandlungskosten bei dem behandelnden Tierarzt auf die Rechnung des Halters schreiben zu lassen.</w:t>
      </w:r>
    </w:p>
    <w:p w:rsidR="009F6B28" w:rsidRPr="00AF01CA" w:rsidRDefault="009F6B28" w:rsidP="00B0189E">
      <w:pPr>
        <w:jc w:val="both"/>
        <w:rPr>
          <w:rFonts w:ascii="Square721 BT" w:hAnsi="Square721 BT"/>
          <w:sz w:val="21"/>
          <w:szCs w:val="21"/>
        </w:rPr>
      </w:pPr>
    </w:p>
    <w:p w:rsidR="009707C5" w:rsidRDefault="00A57650" w:rsidP="00B0189E">
      <w:pPr>
        <w:jc w:val="both"/>
        <w:rPr>
          <w:rFonts w:ascii="Square721 BT" w:hAnsi="Square721 BT"/>
          <w:sz w:val="21"/>
          <w:szCs w:val="21"/>
        </w:rPr>
      </w:pPr>
      <w:r w:rsidRPr="00AF01CA">
        <w:rPr>
          <w:rFonts w:ascii="Square721 BT" w:hAnsi="Square721 BT"/>
          <w:sz w:val="21"/>
          <w:szCs w:val="21"/>
        </w:rPr>
        <w:t xml:space="preserve">Dieser Pflegevertrag ist in zweifacher Ausfertigung erstellt. Mündliche </w:t>
      </w:r>
      <w:r w:rsidR="00B25C96" w:rsidRPr="00AF01CA">
        <w:rPr>
          <w:rFonts w:ascii="Square721 BT" w:hAnsi="Square721 BT"/>
          <w:sz w:val="21"/>
          <w:szCs w:val="21"/>
        </w:rPr>
        <w:t>Nebena</w:t>
      </w:r>
      <w:r w:rsidR="00B25C96" w:rsidRPr="00AF01CA">
        <w:rPr>
          <w:rFonts w:ascii="Square721 BT" w:hAnsi="Square721 BT"/>
          <w:sz w:val="21"/>
          <w:szCs w:val="21"/>
        </w:rPr>
        <w:t>b</w:t>
      </w:r>
      <w:r w:rsidR="00B25C96" w:rsidRPr="00AF01CA">
        <w:rPr>
          <w:rFonts w:ascii="Square721 BT" w:hAnsi="Square721 BT"/>
          <w:sz w:val="21"/>
          <w:szCs w:val="21"/>
        </w:rPr>
        <w:t>sprachen</w:t>
      </w:r>
      <w:r w:rsidRPr="00AF01CA">
        <w:rPr>
          <w:rFonts w:ascii="Square721 BT" w:hAnsi="Square721 BT"/>
          <w:sz w:val="21"/>
          <w:szCs w:val="21"/>
        </w:rPr>
        <w:t xml:space="preserve"> wurden nicht geschlossen. Jede Änderung oder Ergänzung dieses Ve</w:t>
      </w:r>
      <w:r w:rsidRPr="00AF01CA">
        <w:rPr>
          <w:rFonts w:ascii="Square721 BT" w:hAnsi="Square721 BT"/>
          <w:sz w:val="21"/>
          <w:szCs w:val="21"/>
        </w:rPr>
        <w:t>r</w:t>
      </w:r>
      <w:r w:rsidRPr="00AF01CA">
        <w:rPr>
          <w:rFonts w:ascii="Square721 BT" w:hAnsi="Square721 BT"/>
          <w:sz w:val="21"/>
          <w:szCs w:val="21"/>
        </w:rPr>
        <w:t>trages bedarf der Schriftform.</w:t>
      </w:r>
    </w:p>
    <w:p w:rsidR="00AF01CA" w:rsidRDefault="00AF01CA" w:rsidP="00B0189E">
      <w:pPr>
        <w:jc w:val="both"/>
        <w:rPr>
          <w:rFonts w:ascii="Square721 BT" w:hAnsi="Square721 BT"/>
          <w:sz w:val="21"/>
          <w:szCs w:val="21"/>
        </w:rPr>
      </w:pPr>
    </w:p>
    <w:p w:rsidR="00AF01CA" w:rsidRDefault="00AF01CA" w:rsidP="00B0189E">
      <w:pPr>
        <w:jc w:val="both"/>
        <w:rPr>
          <w:rFonts w:ascii="Square721 BT" w:hAnsi="Square721 BT"/>
          <w:sz w:val="21"/>
          <w:szCs w:val="21"/>
        </w:rPr>
      </w:pPr>
    </w:p>
    <w:bookmarkStart w:id="24" w:name="Halter"/>
    <w:p w:rsidR="00AF01CA" w:rsidRDefault="00AF01CA" w:rsidP="00AF01CA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Halter"/>
            <w:enabled/>
            <w:calcOnExit w:val="0"/>
            <w:statusText w:type="text" w:val="Name des Halters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676EC4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8"/>
        <w:gridCol w:w="4829"/>
      </w:tblGrid>
      <w:tr w:rsidR="00AF01CA" w:rsidTr="00CF5873">
        <w:trPr>
          <w:trHeight w:hRule="exact" w:val="397"/>
        </w:trPr>
        <w:tc>
          <w:tcPr>
            <w:tcW w:w="9747" w:type="dxa"/>
            <w:gridSpan w:val="2"/>
            <w:tcBorders>
              <w:left w:val="nil"/>
              <w:bottom w:val="nil"/>
              <w:right w:val="nil"/>
            </w:tcBorders>
          </w:tcPr>
          <w:p w:rsidR="00AF01CA" w:rsidRPr="00B93C09" w:rsidRDefault="00AF01CA" w:rsidP="00CF5873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(Name des Halters)</w:t>
            </w:r>
          </w:p>
        </w:tc>
      </w:tr>
      <w:bookmarkStart w:id="25" w:name="Strasse"/>
      <w:tr w:rsidR="00AF01CA" w:rsidTr="00CF5873">
        <w:trPr>
          <w:trHeight w:val="397"/>
        </w:trPr>
        <w:tc>
          <w:tcPr>
            <w:tcW w:w="4918" w:type="dxa"/>
            <w:tcBorders>
              <w:top w:val="nil"/>
              <w:left w:val="nil"/>
              <w:right w:val="nil"/>
            </w:tcBorders>
            <w:vAlign w:val="bottom"/>
          </w:tcPr>
          <w:p w:rsidR="00AF01CA" w:rsidRPr="00B93C09" w:rsidRDefault="00AF01CA" w:rsidP="00CF5873">
            <w:pPr>
              <w:ind w:left="-111"/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Strasse"/>
                  <w:enabled/>
                  <w:calcOnExit w:val="0"/>
                  <w:statusText w:type="text" w:val="Strasse des Halter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25"/>
          </w:p>
        </w:tc>
        <w:bookmarkStart w:id="26" w:name="PLZOrt"/>
        <w:tc>
          <w:tcPr>
            <w:tcW w:w="4829" w:type="dxa"/>
            <w:tcBorders>
              <w:top w:val="nil"/>
              <w:left w:val="nil"/>
              <w:right w:val="nil"/>
            </w:tcBorders>
            <w:vAlign w:val="bottom"/>
          </w:tcPr>
          <w:p w:rsidR="00AF01CA" w:rsidRPr="00B93C09" w:rsidRDefault="00AF01CA" w:rsidP="00CF5873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  <w:b/>
                <w:sz w:val="24"/>
              </w:rPr>
              <w:fldChar w:fldCharType="begin">
                <w:ffData>
                  <w:name w:val="PLZOrt"/>
                  <w:enabled/>
                  <w:calcOnExit w:val="0"/>
                  <w:statusText w:type="text" w:val="Postleitzahl und Wohnort des Halters."/>
                  <w:textInput/>
                </w:ffData>
              </w:fldChar>
            </w:r>
            <w:r w:rsidRPr="00B93C09">
              <w:rPr>
                <w:rFonts w:ascii="Square721 BT" w:hAnsi="Square721 BT"/>
                <w:b/>
                <w:sz w:val="24"/>
              </w:rPr>
              <w:instrText xml:space="preserve"> FORMTEXT </w:instrText>
            </w:r>
            <w:r w:rsidRPr="00B93C09">
              <w:rPr>
                <w:rFonts w:ascii="Square721 BT" w:hAnsi="Square721 BT"/>
                <w:b/>
                <w:sz w:val="24"/>
              </w:rPr>
            </w:r>
            <w:r w:rsidRPr="00B93C09">
              <w:rPr>
                <w:rFonts w:ascii="Square721 BT" w:hAnsi="Square721 BT"/>
                <w:b/>
                <w:sz w:val="24"/>
              </w:rPr>
              <w:fldChar w:fldCharType="separate"/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noProof/>
                <w:sz w:val="24"/>
              </w:rPr>
              <w:t> </w:t>
            </w:r>
            <w:r w:rsidRPr="00B93C09">
              <w:rPr>
                <w:rFonts w:ascii="Square721 BT" w:hAnsi="Square721 BT"/>
                <w:b/>
                <w:sz w:val="24"/>
              </w:rPr>
              <w:fldChar w:fldCharType="end"/>
            </w:r>
            <w:bookmarkEnd w:id="26"/>
          </w:p>
        </w:tc>
      </w:tr>
      <w:tr w:rsidR="00AF01CA" w:rsidTr="00CF5873">
        <w:trPr>
          <w:trHeight w:hRule="exact" w:val="397"/>
        </w:trPr>
        <w:tc>
          <w:tcPr>
            <w:tcW w:w="4918" w:type="dxa"/>
            <w:tcBorders>
              <w:left w:val="nil"/>
              <w:bottom w:val="nil"/>
              <w:right w:val="nil"/>
            </w:tcBorders>
          </w:tcPr>
          <w:p w:rsidR="00AF01CA" w:rsidRPr="00B93C09" w:rsidRDefault="00AF01CA" w:rsidP="00CF5873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(Strasse)</w:t>
            </w:r>
          </w:p>
        </w:tc>
        <w:tc>
          <w:tcPr>
            <w:tcW w:w="4829" w:type="dxa"/>
            <w:tcBorders>
              <w:left w:val="nil"/>
              <w:bottom w:val="nil"/>
              <w:right w:val="nil"/>
            </w:tcBorders>
          </w:tcPr>
          <w:p w:rsidR="00AF01CA" w:rsidRPr="00B93C09" w:rsidRDefault="00AF01CA" w:rsidP="00CF5873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(Postleitzahl, Ort)</w:t>
            </w:r>
          </w:p>
        </w:tc>
      </w:tr>
    </w:tbl>
    <w:bookmarkStart w:id="27" w:name="Telefon"/>
    <w:p w:rsidR="00AF01CA" w:rsidRPr="00A9798D" w:rsidRDefault="00AF01CA" w:rsidP="00AF01CA">
      <w:pPr>
        <w:jc w:val="both"/>
        <w:rPr>
          <w:rFonts w:ascii="Square721 BT" w:hAnsi="Square721 BT"/>
          <w:sz w:val="24"/>
        </w:rPr>
      </w:pPr>
      <w:r>
        <w:rPr>
          <w:rFonts w:ascii="Square721 BT" w:hAnsi="Square721 BT"/>
          <w:b/>
          <w:sz w:val="24"/>
        </w:rPr>
        <w:fldChar w:fldCharType="begin">
          <w:ffData>
            <w:name w:val="Telefon"/>
            <w:enabled/>
            <w:calcOnExit w:val="0"/>
            <w:statusText w:type="text" w:val="Angaben zur telefonischen Erreichbarkeit des Halters."/>
            <w:textInput/>
          </w:ffData>
        </w:fldChar>
      </w:r>
      <w:r>
        <w:rPr>
          <w:rFonts w:ascii="Square721 BT" w:hAnsi="Square721 BT"/>
          <w:b/>
          <w:sz w:val="24"/>
        </w:rPr>
        <w:instrText xml:space="preserve"> FORMTEXT </w:instrText>
      </w:r>
      <w:r w:rsidRPr="00676EC4">
        <w:rPr>
          <w:rFonts w:ascii="Square721 BT" w:hAnsi="Square721 BT"/>
          <w:b/>
          <w:sz w:val="24"/>
        </w:rPr>
      </w:r>
      <w:r>
        <w:rPr>
          <w:rFonts w:ascii="Square721 BT" w:hAnsi="Square721 BT"/>
          <w:b/>
          <w:sz w:val="24"/>
        </w:rPr>
        <w:fldChar w:fldCharType="separate"/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noProof/>
          <w:sz w:val="24"/>
        </w:rPr>
        <w:t> </w:t>
      </w:r>
      <w:r>
        <w:rPr>
          <w:rFonts w:ascii="Square721 BT" w:hAnsi="Square721 BT"/>
          <w:b/>
          <w:sz w:val="24"/>
        </w:rPr>
        <w:fldChar w:fldCharType="end"/>
      </w:r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AF01CA" w:rsidTr="00CF5873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AF01CA" w:rsidRPr="00B93C09" w:rsidRDefault="00AF01CA" w:rsidP="00CF5873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(Telefonische Erreichbarkeit)</w:t>
            </w:r>
          </w:p>
        </w:tc>
      </w:tr>
    </w:tbl>
    <w:p w:rsidR="00AF01CA" w:rsidRPr="00DA7A3A" w:rsidRDefault="00AF01CA" w:rsidP="00AF01CA">
      <w:pPr>
        <w:jc w:val="both"/>
        <w:rPr>
          <w:rFonts w:ascii="Square721 BT" w:hAnsi="Square721 BT"/>
          <w:sz w:val="24"/>
          <w:szCs w:val="24"/>
        </w:rPr>
      </w:pPr>
    </w:p>
    <w:p w:rsidR="00A57650" w:rsidRPr="00AF01CA" w:rsidRDefault="00A57650" w:rsidP="00B0189E">
      <w:pPr>
        <w:jc w:val="both"/>
        <w:rPr>
          <w:rFonts w:ascii="Square721 BT" w:hAnsi="Square721 BT"/>
          <w:sz w:val="21"/>
          <w:szCs w:val="21"/>
        </w:rPr>
      </w:pPr>
    </w:p>
    <w:bookmarkStart w:id="28" w:name="UHalter"/>
    <w:bookmarkEnd w:id="20"/>
    <w:p w:rsidR="00B0189E" w:rsidRPr="009707C5" w:rsidRDefault="00676EC4" w:rsidP="00B0189E">
      <w:pPr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UHalter"/>
            <w:enabled/>
            <w:calcOnExit w:val="0"/>
            <w:statusText w:type="text" w:val="Ort, Datum und Unterschrift des Halters."/>
            <w:textInput/>
          </w:ffData>
        </w:fldChar>
      </w:r>
      <w:r>
        <w:rPr>
          <w:rFonts w:ascii="Square721 BT" w:hAnsi="Square721 BT"/>
          <w:sz w:val="24"/>
          <w:szCs w:val="24"/>
        </w:rPr>
        <w:instrText xml:space="preserve"> FORMTEXT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separate"/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sz w:val="24"/>
          <w:szCs w:val="24"/>
        </w:rPr>
        <w:fldChar w:fldCharType="end"/>
      </w:r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B0189E" w:rsidRPr="0047254E" w:rsidTr="00B93C09">
        <w:trPr>
          <w:trHeight w:hRule="exact" w:val="39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B0189E" w:rsidRPr="00B93C09" w:rsidRDefault="00B0189E" w:rsidP="00B0189E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 xml:space="preserve">(Ort, Datum, Unterschrift des </w:t>
            </w:r>
            <w:r w:rsidR="00010A43" w:rsidRPr="00B93C09">
              <w:rPr>
                <w:rFonts w:ascii="Square721 BT" w:hAnsi="Square721 BT"/>
              </w:rPr>
              <w:fldChar w:fldCharType="begin"/>
            </w:r>
            <w:r w:rsidR="00010A43" w:rsidRPr="00B93C09">
              <w:rPr>
                <w:rFonts w:ascii="Square721 BT" w:hAnsi="Square721 BT"/>
              </w:rPr>
              <w:instrText xml:space="preserve"> REF  Tierart  \* MERGEFORMAT </w:instrText>
            </w:r>
            <w:r w:rsidR="00010A43" w:rsidRPr="00B93C09">
              <w:rPr>
                <w:rFonts w:ascii="Square721 BT" w:hAnsi="Square721 BT"/>
              </w:rPr>
              <w:fldChar w:fldCharType="separate"/>
            </w:r>
            <w:r w:rsidR="00A75768" w:rsidRPr="00A75768">
              <w:rPr>
                <w:rFonts w:ascii="Square721 BT" w:hAnsi="Square721 BT"/>
              </w:rPr>
              <w:t>Kaninchen</w:t>
            </w:r>
            <w:r w:rsidR="00010A43" w:rsidRPr="00B93C09">
              <w:rPr>
                <w:rFonts w:ascii="Square721 BT" w:hAnsi="Square721 BT"/>
              </w:rPr>
              <w:fldChar w:fldCharType="end"/>
            </w:r>
            <w:r w:rsidRPr="00B93C09">
              <w:rPr>
                <w:rFonts w:ascii="Square721 BT" w:hAnsi="Square721 BT"/>
              </w:rPr>
              <w:t>halters)</w:t>
            </w:r>
          </w:p>
        </w:tc>
      </w:tr>
    </w:tbl>
    <w:p w:rsidR="00B0189E" w:rsidRPr="00E319D5" w:rsidRDefault="00B0189E" w:rsidP="00B0189E">
      <w:pPr>
        <w:rPr>
          <w:sz w:val="2"/>
          <w:szCs w:val="2"/>
        </w:rPr>
      </w:pPr>
    </w:p>
    <w:bookmarkStart w:id="29" w:name="UPflegestelle"/>
    <w:p w:rsidR="003204DF" w:rsidRPr="009707C5" w:rsidRDefault="00676EC4" w:rsidP="003204DF">
      <w:pPr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UPflegestelle"/>
            <w:enabled/>
            <w:calcOnExit w:val="0"/>
            <w:statusText w:type="text" w:val="Ort, Datum und Unterschrift der Pflegestelle."/>
            <w:textInput/>
          </w:ffData>
        </w:fldChar>
      </w:r>
      <w:r>
        <w:rPr>
          <w:rFonts w:ascii="Square721 BT" w:hAnsi="Square721 BT"/>
          <w:sz w:val="24"/>
          <w:szCs w:val="24"/>
        </w:rPr>
        <w:instrText xml:space="preserve"> FORMTEXT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separate"/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noProof/>
          <w:sz w:val="24"/>
          <w:szCs w:val="24"/>
        </w:rPr>
        <w:t> </w:t>
      </w:r>
      <w:r>
        <w:rPr>
          <w:rFonts w:ascii="Square721 BT" w:hAnsi="Square721 BT"/>
          <w:sz w:val="24"/>
          <w:szCs w:val="24"/>
        </w:rPr>
        <w:fldChar w:fldCharType="end"/>
      </w:r>
      <w:bookmarkEnd w:id="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3204DF" w:rsidRPr="0047254E" w:rsidTr="00B93C09">
        <w:trPr>
          <w:trHeight w:hRule="exact" w:val="245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3204DF" w:rsidRPr="00B93C09" w:rsidRDefault="003204DF" w:rsidP="003204DF">
            <w:pPr>
              <w:rPr>
                <w:rFonts w:ascii="Square721 BT" w:hAnsi="Square721 BT"/>
              </w:rPr>
            </w:pPr>
            <w:r w:rsidRPr="00B93C09">
              <w:rPr>
                <w:rFonts w:ascii="Square721 BT" w:hAnsi="Square721 BT"/>
              </w:rPr>
              <w:t>(Ort, Datum, Unterschrift der Pflegestelle)</w:t>
            </w:r>
          </w:p>
        </w:tc>
      </w:tr>
    </w:tbl>
    <w:p w:rsidR="00A57650" w:rsidRDefault="00A57650" w:rsidP="003204DF"/>
    <w:p w:rsidR="00261646" w:rsidRDefault="00261646" w:rsidP="003204DF"/>
    <w:bookmarkStart w:id="30" w:name="AHalter"/>
    <w:p w:rsidR="004F32E3" w:rsidRPr="00DA7A3A" w:rsidRDefault="00676EC4" w:rsidP="00DA7A3A">
      <w:pPr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AHalter"/>
            <w:enabled/>
            <w:calcOnExit w:val="0"/>
            <w:statusText w:type="text" w:val="Ausfertigung für den Halter."/>
            <w:checkBox>
              <w:sizeAuto/>
              <w:default w:val="0"/>
            </w:checkBox>
          </w:ffData>
        </w:fldChar>
      </w:r>
      <w:r>
        <w:rPr>
          <w:rFonts w:ascii="Square721 BT" w:hAnsi="Square721 BT"/>
          <w:sz w:val="24"/>
          <w:szCs w:val="24"/>
        </w:rPr>
        <w:instrText xml:space="preserve"> FORMCHECKBOX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end"/>
      </w:r>
      <w:bookmarkEnd w:id="30"/>
      <w:r w:rsidR="004F32E3" w:rsidRPr="00DA7A3A">
        <w:rPr>
          <w:rFonts w:ascii="Square721 BT" w:hAnsi="Square721 BT"/>
          <w:sz w:val="24"/>
          <w:szCs w:val="24"/>
        </w:rPr>
        <w:t xml:space="preserve"> </w:t>
      </w:r>
      <w:r w:rsidR="004F32E3" w:rsidRPr="00DA7A3A">
        <w:rPr>
          <w:rFonts w:ascii="Square721 BT" w:hAnsi="Square721 BT"/>
        </w:rPr>
        <w:t>Ausfertigung für den Halter</w:t>
      </w:r>
    </w:p>
    <w:bookmarkStart w:id="31" w:name="APflegestelle"/>
    <w:bookmarkStart w:id="32" w:name="_GoBack"/>
    <w:p w:rsidR="004F32E3" w:rsidRPr="00DA7A3A" w:rsidRDefault="00676EC4" w:rsidP="00DA7A3A">
      <w:pPr>
        <w:jc w:val="both"/>
        <w:rPr>
          <w:rFonts w:ascii="Square721 BT" w:hAnsi="Square721 BT"/>
          <w:sz w:val="24"/>
          <w:szCs w:val="24"/>
        </w:rPr>
      </w:pPr>
      <w:r>
        <w:rPr>
          <w:rFonts w:ascii="Square721 BT" w:hAnsi="Square721 BT"/>
          <w:sz w:val="24"/>
          <w:szCs w:val="24"/>
        </w:rPr>
        <w:fldChar w:fldCharType="begin">
          <w:ffData>
            <w:name w:val="APflegestelle"/>
            <w:enabled/>
            <w:calcOnExit w:val="0"/>
            <w:statusText w:type="text" w:val="Ausfertigung für die Pflegestelle."/>
            <w:checkBox>
              <w:sizeAuto/>
              <w:default w:val="0"/>
            </w:checkBox>
          </w:ffData>
        </w:fldChar>
      </w:r>
      <w:r>
        <w:rPr>
          <w:rFonts w:ascii="Square721 BT" w:hAnsi="Square721 BT"/>
          <w:sz w:val="24"/>
          <w:szCs w:val="24"/>
        </w:rPr>
        <w:instrText xml:space="preserve"> FORMCHECKBOX </w:instrText>
      </w:r>
      <w:r w:rsidRPr="00676EC4">
        <w:rPr>
          <w:rFonts w:ascii="Square721 BT" w:hAnsi="Square721 BT"/>
          <w:sz w:val="24"/>
          <w:szCs w:val="24"/>
        </w:rPr>
      </w:r>
      <w:r>
        <w:rPr>
          <w:rFonts w:ascii="Square721 BT" w:hAnsi="Square721 BT"/>
          <w:sz w:val="24"/>
          <w:szCs w:val="24"/>
        </w:rPr>
        <w:fldChar w:fldCharType="end"/>
      </w:r>
      <w:bookmarkEnd w:id="31"/>
      <w:bookmarkEnd w:id="32"/>
      <w:r w:rsidR="004F32E3" w:rsidRPr="00DA7A3A">
        <w:rPr>
          <w:rFonts w:ascii="Square721 BT" w:hAnsi="Square721 BT"/>
          <w:sz w:val="24"/>
          <w:szCs w:val="24"/>
        </w:rPr>
        <w:t xml:space="preserve"> </w:t>
      </w:r>
      <w:r w:rsidR="004F32E3" w:rsidRPr="00DA7A3A">
        <w:rPr>
          <w:rFonts w:ascii="Square721 BT" w:hAnsi="Square721 BT"/>
        </w:rPr>
        <w:t>Ausfertigung für die Pflegestelle</w:t>
      </w:r>
    </w:p>
    <w:p w:rsidR="004F32E3" w:rsidRDefault="004F32E3" w:rsidP="00DA7A3A">
      <w:pPr>
        <w:jc w:val="both"/>
        <w:rPr>
          <w:rFonts w:ascii="Square721 BT" w:hAnsi="Square721 BT"/>
          <w:sz w:val="24"/>
          <w:szCs w:val="24"/>
        </w:rPr>
      </w:pPr>
    </w:p>
    <w:p w:rsidR="00467FA1" w:rsidRDefault="00467FA1" w:rsidP="00DA7A3A">
      <w:pPr>
        <w:jc w:val="both"/>
        <w:rPr>
          <w:rFonts w:ascii="Square721 BT" w:hAnsi="Square721 BT"/>
          <w:sz w:val="24"/>
          <w:szCs w:val="24"/>
        </w:rPr>
      </w:pPr>
    </w:p>
    <w:sectPr w:rsidR="00467FA1" w:rsidSect="00BB3176">
      <w:headerReference w:type="default" r:id="rId9"/>
      <w:footerReference w:type="default" r:id="rId10"/>
      <w:footerReference w:type="first" r:id="rId11"/>
      <w:pgSz w:w="11906" w:h="16838" w:code="9"/>
      <w:pgMar w:top="851" w:right="1134" w:bottom="1134" w:left="1134" w:header="720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AA2" w:rsidRDefault="006B6AA2">
      <w:r>
        <w:separator/>
      </w:r>
    </w:p>
  </w:endnote>
  <w:endnote w:type="continuationSeparator" w:id="0">
    <w:p w:rsidR="006B6AA2" w:rsidRDefault="006B6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quare721 BT"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DJOA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E5FFDD-47B2-4494-BE3F-962604FC3A42}"/>
    <w:embedBold r:id="rId2" w:fontKey="{411E99D6-3593-466E-B041-DADD2DE6A6D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387C6C7B-892D-4253-BE8A-8917E71C1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3AF" w:rsidRPr="00AF01CA" w:rsidRDefault="00261646" w:rsidP="00887F13">
    <w:pPr>
      <w:pStyle w:val="Fuzeil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2018</w:t>
    </w:r>
    <w:r w:rsidR="00FE53AF" w:rsidRPr="00AF01CA">
      <w:rPr>
        <w:rFonts w:ascii="Arial" w:hAnsi="Arial" w:cs="Arial"/>
        <w:sz w:val="18"/>
        <w:szCs w:val="18"/>
      </w:rPr>
      <w:t xml:space="preserve"> * Kaninchenschutz e. V.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3AF" w:rsidRPr="00AF01CA" w:rsidRDefault="00B10132" w:rsidP="00AB3D0C">
    <w:pPr>
      <w:pStyle w:val="Fuzeile"/>
      <w:jc w:val="center"/>
      <w:rPr>
        <w:rFonts w:ascii="Arial" w:hAnsi="Arial" w:cs="Arial"/>
        <w:sz w:val="18"/>
        <w:szCs w:val="18"/>
      </w:rPr>
    </w:pPr>
    <w:r w:rsidRPr="00AF01CA">
      <w:rPr>
        <w:rFonts w:ascii="Arial" w:hAnsi="Arial" w:cs="Arial"/>
        <w:sz w:val="18"/>
        <w:szCs w:val="18"/>
      </w:rPr>
      <w:t>2018</w:t>
    </w:r>
    <w:r w:rsidR="00FE53AF" w:rsidRPr="00AF01CA">
      <w:rPr>
        <w:rFonts w:ascii="Arial" w:hAnsi="Arial" w:cs="Arial"/>
        <w:sz w:val="18"/>
        <w:szCs w:val="18"/>
      </w:rPr>
      <w:t xml:space="preserve"> * Kaninchenschutz e. V.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AA2" w:rsidRDefault="006B6AA2">
      <w:r>
        <w:separator/>
      </w:r>
    </w:p>
  </w:footnote>
  <w:footnote w:type="continuationSeparator" w:id="0">
    <w:p w:rsidR="006B6AA2" w:rsidRDefault="006B6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3AF" w:rsidRDefault="00261646" w:rsidP="00BD3E70">
    <w:pPr>
      <w:pStyle w:val="Kopfzeile"/>
      <w:jc w:val="center"/>
      <w:rPr>
        <w:rStyle w:val="Seitenzahl"/>
        <w:rFonts w:ascii="Arial" w:hAnsi="Arial" w:cs="Arial"/>
      </w:rPr>
    </w:pPr>
    <w:r>
      <w:rPr>
        <w:rStyle w:val="Seitenzahl"/>
        <w:rFonts w:ascii="Arial" w:hAnsi="Arial" w:cs="Arial"/>
      </w:rPr>
      <w:t xml:space="preserve">Seite </w:t>
    </w:r>
    <w:r w:rsidR="00FE53AF" w:rsidRPr="00261646">
      <w:rPr>
        <w:rStyle w:val="Seitenzahl"/>
        <w:rFonts w:ascii="Arial" w:hAnsi="Arial" w:cs="Arial"/>
      </w:rPr>
      <w:fldChar w:fldCharType="begin"/>
    </w:r>
    <w:r w:rsidR="00FE53AF" w:rsidRPr="00261646">
      <w:rPr>
        <w:rStyle w:val="Seitenzahl"/>
        <w:rFonts w:ascii="Arial" w:hAnsi="Arial" w:cs="Arial"/>
      </w:rPr>
      <w:instrText xml:space="preserve"> PAGE </w:instrText>
    </w:r>
    <w:r w:rsidR="00FE53AF" w:rsidRPr="00261646">
      <w:rPr>
        <w:rStyle w:val="Seitenzahl"/>
        <w:rFonts w:ascii="Arial" w:hAnsi="Arial" w:cs="Arial"/>
      </w:rPr>
      <w:fldChar w:fldCharType="separate"/>
    </w:r>
    <w:r w:rsidR="003E4040" w:rsidRPr="00261646">
      <w:rPr>
        <w:rStyle w:val="Seitenzahl"/>
        <w:rFonts w:ascii="Arial" w:hAnsi="Arial" w:cs="Arial"/>
        <w:noProof/>
      </w:rPr>
      <w:t>2</w:t>
    </w:r>
    <w:r w:rsidR="00FE53AF" w:rsidRPr="00261646">
      <w:rPr>
        <w:rStyle w:val="Seitenzahl"/>
        <w:rFonts w:ascii="Arial" w:hAnsi="Arial" w:cs="Arial"/>
      </w:rPr>
      <w:fldChar w:fldCharType="end"/>
    </w:r>
    <w:r w:rsidR="00FE53AF" w:rsidRPr="00261646">
      <w:rPr>
        <w:rStyle w:val="Seitenzahl"/>
        <w:rFonts w:ascii="Arial" w:hAnsi="Arial" w:cs="Arial"/>
      </w:rPr>
      <w:t xml:space="preserve"> / </w:t>
    </w:r>
    <w:r w:rsidR="00FE53AF" w:rsidRPr="00261646">
      <w:rPr>
        <w:rStyle w:val="Seitenzahl"/>
        <w:rFonts w:ascii="Arial" w:hAnsi="Arial" w:cs="Arial"/>
      </w:rPr>
      <w:fldChar w:fldCharType="begin"/>
    </w:r>
    <w:r w:rsidR="00FE53AF" w:rsidRPr="00261646">
      <w:rPr>
        <w:rStyle w:val="Seitenzahl"/>
        <w:rFonts w:ascii="Arial" w:hAnsi="Arial" w:cs="Arial"/>
      </w:rPr>
      <w:instrText xml:space="preserve"> NUMPAGES </w:instrText>
    </w:r>
    <w:r w:rsidR="00FE53AF" w:rsidRPr="00261646">
      <w:rPr>
        <w:rStyle w:val="Seitenzahl"/>
        <w:rFonts w:ascii="Arial" w:hAnsi="Arial" w:cs="Arial"/>
      </w:rPr>
      <w:fldChar w:fldCharType="separate"/>
    </w:r>
    <w:r w:rsidR="003E4040" w:rsidRPr="00261646">
      <w:rPr>
        <w:rStyle w:val="Seitenzahl"/>
        <w:rFonts w:ascii="Arial" w:hAnsi="Arial" w:cs="Arial"/>
        <w:noProof/>
      </w:rPr>
      <w:t>2</w:t>
    </w:r>
    <w:r w:rsidR="00FE53AF" w:rsidRPr="00261646">
      <w:rPr>
        <w:rStyle w:val="Seitenzahl"/>
        <w:rFonts w:ascii="Arial" w:hAnsi="Arial" w:cs="Arial"/>
      </w:rPr>
      <w:fldChar w:fldCharType="end"/>
    </w:r>
  </w:p>
  <w:p w:rsidR="00261646" w:rsidRPr="00261646" w:rsidRDefault="00261646" w:rsidP="00BD3E70">
    <w:pPr>
      <w:pStyle w:val="Kopfzeile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D4FC1"/>
    <w:multiLevelType w:val="hybridMultilevel"/>
    <w:tmpl w:val="B3F43382"/>
    <w:lvl w:ilvl="0" w:tplc="476424D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quare721 BT" w:eastAsia="Times New Roman" w:hAnsi="Square721 B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64C5C"/>
    <w:multiLevelType w:val="hybridMultilevel"/>
    <w:tmpl w:val="32BD75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wh/vhAm8LJ0QJuz6AVfXTOuDIxYI5uhWj38hmojpGQIgFEAyRdP2gikWW+Ar0h8zLygRta5wrVvqQnerGBwBQ==" w:salt="79xxbdfxWd6WVwNBEvu+Mw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D"/>
    <w:rsid w:val="00010A43"/>
    <w:rsid w:val="0001189D"/>
    <w:rsid w:val="00012C4F"/>
    <w:rsid w:val="00017819"/>
    <w:rsid w:val="00042106"/>
    <w:rsid w:val="00062090"/>
    <w:rsid w:val="000A2244"/>
    <w:rsid w:val="000A57B9"/>
    <w:rsid w:val="000D2085"/>
    <w:rsid w:val="000E22E4"/>
    <w:rsid w:val="00104051"/>
    <w:rsid w:val="00105AF1"/>
    <w:rsid w:val="00111FF8"/>
    <w:rsid w:val="0011285D"/>
    <w:rsid w:val="001148F9"/>
    <w:rsid w:val="0012453B"/>
    <w:rsid w:val="00134B57"/>
    <w:rsid w:val="00152B2C"/>
    <w:rsid w:val="001735E9"/>
    <w:rsid w:val="001740FD"/>
    <w:rsid w:val="00174AD3"/>
    <w:rsid w:val="00174EF9"/>
    <w:rsid w:val="001754ED"/>
    <w:rsid w:val="001A7C4E"/>
    <w:rsid w:val="001B6167"/>
    <w:rsid w:val="001C3750"/>
    <w:rsid w:val="001C43D2"/>
    <w:rsid w:val="00204DAB"/>
    <w:rsid w:val="00205BF5"/>
    <w:rsid w:val="00206B06"/>
    <w:rsid w:val="00231DAE"/>
    <w:rsid w:val="00246511"/>
    <w:rsid w:val="002521EE"/>
    <w:rsid w:val="00261646"/>
    <w:rsid w:val="0026206E"/>
    <w:rsid w:val="00266278"/>
    <w:rsid w:val="00276FB6"/>
    <w:rsid w:val="00296B1F"/>
    <w:rsid w:val="002A51D2"/>
    <w:rsid w:val="002A6581"/>
    <w:rsid w:val="003044E2"/>
    <w:rsid w:val="0031558D"/>
    <w:rsid w:val="003204DF"/>
    <w:rsid w:val="00327AAB"/>
    <w:rsid w:val="003969DC"/>
    <w:rsid w:val="003B4B47"/>
    <w:rsid w:val="003E327B"/>
    <w:rsid w:val="003E4040"/>
    <w:rsid w:val="003F4F3A"/>
    <w:rsid w:val="004236FF"/>
    <w:rsid w:val="004274AC"/>
    <w:rsid w:val="00434F19"/>
    <w:rsid w:val="00444C8F"/>
    <w:rsid w:val="00463C7B"/>
    <w:rsid w:val="00467FA1"/>
    <w:rsid w:val="0047254E"/>
    <w:rsid w:val="00476098"/>
    <w:rsid w:val="004979F2"/>
    <w:rsid w:val="004D04C9"/>
    <w:rsid w:val="004E5BAF"/>
    <w:rsid w:val="004F11DA"/>
    <w:rsid w:val="004F32E3"/>
    <w:rsid w:val="00506464"/>
    <w:rsid w:val="00510122"/>
    <w:rsid w:val="00545692"/>
    <w:rsid w:val="00545F92"/>
    <w:rsid w:val="00550B5B"/>
    <w:rsid w:val="005619AE"/>
    <w:rsid w:val="00586D13"/>
    <w:rsid w:val="005909DE"/>
    <w:rsid w:val="00592F5F"/>
    <w:rsid w:val="00596EF3"/>
    <w:rsid w:val="005A1B0D"/>
    <w:rsid w:val="00644262"/>
    <w:rsid w:val="00654C1F"/>
    <w:rsid w:val="006753D4"/>
    <w:rsid w:val="00676EC4"/>
    <w:rsid w:val="0068299E"/>
    <w:rsid w:val="00692D89"/>
    <w:rsid w:val="00693B53"/>
    <w:rsid w:val="006A4261"/>
    <w:rsid w:val="006B6AA2"/>
    <w:rsid w:val="006D7B90"/>
    <w:rsid w:val="006E464A"/>
    <w:rsid w:val="006E56BA"/>
    <w:rsid w:val="006F7093"/>
    <w:rsid w:val="00704E27"/>
    <w:rsid w:val="00762283"/>
    <w:rsid w:val="00773E92"/>
    <w:rsid w:val="007A672B"/>
    <w:rsid w:val="007A70CE"/>
    <w:rsid w:val="007C3919"/>
    <w:rsid w:val="007E6EC9"/>
    <w:rsid w:val="00804C61"/>
    <w:rsid w:val="00825795"/>
    <w:rsid w:val="00831AFC"/>
    <w:rsid w:val="0088257D"/>
    <w:rsid w:val="008869EF"/>
    <w:rsid w:val="00886AF5"/>
    <w:rsid w:val="00887F13"/>
    <w:rsid w:val="00895855"/>
    <w:rsid w:val="008A17F2"/>
    <w:rsid w:val="008B11A6"/>
    <w:rsid w:val="008C198E"/>
    <w:rsid w:val="008F60A0"/>
    <w:rsid w:val="00927308"/>
    <w:rsid w:val="00967105"/>
    <w:rsid w:val="00967D38"/>
    <w:rsid w:val="009707C5"/>
    <w:rsid w:val="00974E2D"/>
    <w:rsid w:val="00984783"/>
    <w:rsid w:val="0099141E"/>
    <w:rsid w:val="009917C4"/>
    <w:rsid w:val="009927E9"/>
    <w:rsid w:val="00992D66"/>
    <w:rsid w:val="009F6B28"/>
    <w:rsid w:val="009F7D1A"/>
    <w:rsid w:val="00A02A09"/>
    <w:rsid w:val="00A27F28"/>
    <w:rsid w:val="00A47BDB"/>
    <w:rsid w:val="00A55C23"/>
    <w:rsid w:val="00A57650"/>
    <w:rsid w:val="00A60B79"/>
    <w:rsid w:val="00A75768"/>
    <w:rsid w:val="00A81630"/>
    <w:rsid w:val="00A83599"/>
    <w:rsid w:val="00A8493A"/>
    <w:rsid w:val="00A91758"/>
    <w:rsid w:val="00AB3D0C"/>
    <w:rsid w:val="00AB77A5"/>
    <w:rsid w:val="00AD707F"/>
    <w:rsid w:val="00AE527A"/>
    <w:rsid w:val="00AF01CA"/>
    <w:rsid w:val="00AF20BE"/>
    <w:rsid w:val="00B0189E"/>
    <w:rsid w:val="00B01BCF"/>
    <w:rsid w:val="00B10132"/>
    <w:rsid w:val="00B12954"/>
    <w:rsid w:val="00B217F5"/>
    <w:rsid w:val="00B25C96"/>
    <w:rsid w:val="00B25D16"/>
    <w:rsid w:val="00B26963"/>
    <w:rsid w:val="00B374FB"/>
    <w:rsid w:val="00B457B5"/>
    <w:rsid w:val="00B57467"/>
    <w:rsid w:val="00B855F4"/>
    <w:rsid w:val="00B93C09"/>
    <w:rsid w:val="00BB3176"/>
    <w:rsid w:val="00BC3802"/>
    <w:rsid w:val="00BD0090"/>
    <w:rsid w:val="00BD128F"/>
    <w:rsid w:val="00BD31F1"/>
    <w:rsid w:val="00BD3E70"/>
    <w:rsid w:val="00BE4813"/>
    <w:rsid w:val="00C0439F"/>
    <w:rsid w:val="00C261B5"/>
    <w:rsid w:val="00C45054"/>
    <w:rsid w:val="00C52D60"/>
    <w:rsid w:val="00C54A95"/>
    <w:rsid w:val="00C62E1B"/>
    <w:rsid w:val="00C65677"/>
    <w:rsid w:val="00CB27FE"/>
    <w:rsid w:val="00CB2A1B"/>
    <w:rsid w:val="00CD544B"/>
    <w:rsid w:val="00D24153"/>
    <w:rsid w:val="00D27971"/>
    <w:rsid w:val="00D75EFB"/>
    <w:rsid w:val="00D80C27"/>
    <w:rsid w:val="00D82BD7"/>
    <w:rsid w:val="00D97380"/>
    <w:rsid w:val="00DA7A3A"/>
    <w:rsid w:val="00DB353F"/>
    <w:rsid w:val="00DF2155"/>
    <w:rsid w:val="00E319D5"/>
    <w:rsid w:val="00E57C35"/>
    <w:rsid w:val="00E656A1"/>
    <w:rsid w:val="00E716A5"/>
    <w:rsid w:val="00E769D7"/>
    <w:rsid w:val="00EA2110"/>
    <w:rsid w:val="00EA25AF"/>
    <w:rsid w:val="00EB58C9"/>
    <w:rsid w:val="00EC7240"/>
    <w:rsid w:val="00EC7CD8"/>
    <w:rsid w:val="00EF6A55"/>
    <w:rsid w:val="00F029DC"/>
    <w:rsid w:val="00F70E68"/>
    <w:rsid w:val="00F846BC"/>
    <w:rsid w:val="00F85902"/>
    <w:rsid w:val="00F9777D"/>
    <w:rsid w:val="00FB3063"/>
    <w:rsid w:val="00FC31E6"/>
    <w:rsid w:val="00FD32C3"/>
    <w:rsid w:val="00FE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2845F3"/>
  <w15:chartTrackingRefBased/>
  <w15:docId w15:val="{B013C62C-0078-43F7-B8CC-CB1DE54A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01189D"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0118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1189D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011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next w:val="Standard"/>
    <w:rsid w:val="000A2244"/>
    <w:pPr>
      <w:autoSpaceDE w:val="0"/>
      <w:autoSpaceDN w:val="0"/>
      <w:adjustRightInd w:val="0"/>
      <w:spacing w:before="100" w:after="100"/>
    </w:pPr>
    <w:rPr>
      <w:rFonts w:ascii="MCDJOA+Verdana" w:hAnsi="MCDJOA+Verdana"/>
      <w:sz w:val="24"/>
      <w:szCs w:val="24"/>
    </w:rPr>
  </w:style>
  <w:style w:type="paragraph" w:customStyle="1" w:styleId="Default">
    <w:name w:val="Default"/>
    <w:rsid w:val="000A2244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Seitenzahl">
    <w:name w:val="page number"/>
    <w:basedOn w:val="Absatz-Standardschriftart"/>
    <w:rsid w:val="00BD3E70"/>
  </w:style>
  <w:style w:type="paragraph" w:customStyle="1" w:styleId="ueberschrift18">
    <w:name w:val="ueberschrift_18"/>
    <w:basedOn w:val="Standard"/>
    <w:rsid w:val="00204DAB"/>
    <w:pPr>
      <w:spacing w:before="100" w:beforeAutospacing="1" w:after="100" w:afterAutospacing="1"/>
    </w:pPr>
    <w:rPr>
      <w:rFonts w:ascii="Arial" w:hAnsi="Arial" w:cs="Arial"/>
      <w:i/>
      <w:iCs/>
      <w:color w:val="000000"/>
      <w:sz w:val="36"/>
      <w:szCs w:val="36"/>
    </w:rPr>
  </w:style>
  <w:style w:type="paragraph" w:customStyle="1" w:styleId="WW-Textkrper2">
    <w:name w:val="WW-Textkörper 2"/>
    <w:basedOn w:val="Standard"/>
    <w:rsid w:val="00967D38"/>
    <w:pPr>
      <w:suppressAutoHyphens/>
    </w:pPr>
    <w:rPr>
      <w:rFonts w:ascii="Arial" w:hAnsi="Arial" w:cs="Arial"/>
      <w:sz w:val="16"/>
      <w:szCs w:val="24"/>
      <w:lang w:eastAsia="ar-SA"/>
    </w:rPr>
  </w:style>
  <w:style w:type="paragraph" w:styleId="berarbeitung">
    <w:name w:val="Revision"/>
    <w:hidden/>
    <w:uiPriority w:val="99"/>
    <w:semiHidden/>
    <w:rsid w:val="00A75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isistratos\Eigene%20Dateien\Internet\Kaninchenpage\Kaninchenschutz\Dokumente-Schutz\Intern-Tierurlaubspflegevertra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461F2-D3F7-48A2-A877-6D4BBE4BA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Intern-Tierurlaubspflegevertrag</Template>
  <TotalTime>0</TotalTime>
  <Pages>2</Pages>
  <Words>549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Tierurlaubspflegevertrag</vt:lpstr>
    </vt:vector>
  </TitlesOfParts>
  <Company>Frost-RL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Tierurlaubspflegevertrag</dc:title>
  <dc:subject/>
  <dc:creator>Peisistratos</dc:creator>
  <cp:keywords/>
  <cp:lastModifiedBy>Anja Schade</cp:lastModifiedBy>
  <cp:revision>2</cp:revision>
  <cp:lastPrinted>2005-05-23T16:08:00Z</cp:lastPrinted>
  <dcterms:created xsi:type="dcterms:W3CDTF">2018-04-06T18:44:00Z</dcterms:created>
  <dcterms:modified xsi:type="dcterms:W3CDTF">2018-04-06T18:44:00Z</dcterms:modified>
  <cp:category>Kaninchenschutz</cp:category>
</cp:coreProperties>
</file>